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696" w:type="dxa"/>
        <w:tblLayout w:type="fixed"/>
        <w:tblCellMar>
          <w:left w:w="0" w:type="dxa"/>
          <w:right w:w="0" w:type="dxa"/>
        </w:tblCellMar>
        <w:tblLook w:val="0000" w:firstRow="0" w:lastRow="0" w:firstColumn="0" w:lastColumn="0" w:noHBand="0" w:noVBand="0"/>
      </w:tblPr>
      <w:tblGrid>
        <w:gridCol w:w="4820"/>
        <w:gridCol w:w="907"/>
        <w:gridCol w:w="3969"/>
      </w:tblGrid>
      <w:tr w:rsidR="00763270">
        <w:trPr>
          <w:cantSplit/>
          <w:trHeight w:hRule="exact" w:val="794"/>
        </w:trPr>
        <w:tc>
          <w:tcPr>
            <w:tcW w:w="4820" w:type="dxa"/>
          </w:tcPr>
          <w:p w:rsidR="00763270" w:rsidRPr="00581FEB" w:rsidRDefault="00763270" w:rsidP="00F732F7">
            <w:pPr>
              <w:pStyle w:val="Briefkopf"/>
              <w:spacing w:before="480"/>
            </w:pPr>
          </w:p>
        </w:tc>
        <w:tc>
          <w:tcPr>
            <w:tcW w:w="907" w:type="dxa"/>
          </w:tcPr>
          <w:p w:rsidR="00763270" w:rsidRDefault="00763270" w:rsidP="00763270">
            <w:pPr>
              <w:rPr>
                <w:sz w:val="20"/>
              </w:rPr>
            </w:pPr>
          </w:p>
        </w:tc>
        <w:tc>
          <w:tcPr>
            <w:tcW w:w="3969" w:type="dxa"/>
          </w:tcPr>
          <w:p w:rsidR="00763270" w:rsidRPr="00F732F7" w:rsidRDefault="00763270" w:rsidP="00763270">
            <w:pPr>
              <w:pStyle w:val="StandardText"/>
              <w:spacing w:before="80" w:after="0"/>
              <w:rPr>
                <w:b/>
              </w:rPr>
            </w:pPr>
          </w:p>
        </w:tc>
      </w:tr>
      <w:tr w:rsidR="00C25C89" w:rsidTr="00B54B37">
        <w:trPr>
          <w:cantSplit/>
          <w:trHeight w:hRule="exact" w:val="1611"/>
        </w:trPr>
        <w:tc>
          <w:tcPr>
            <w:tcW w:w="4820" w:type="dxa"/>
          </w:tcPr>
          <w:p w:rsidR="00C25C89" w:rsidRDefault="00C25C89" w:rsidP="00C25C89">
            <w:bookmarkStart w:id="0" w:name="TM_Adresse"/>
            <w:bookmarkEnd w:id="0"/>
          </w:p>
          <w:p w:rsidR="00C25C89" w:rsidRPr="006D2E76" w:rsidRDefault="00C25C89" w:rsidP="00C25C89">
            <w:pPr>
              <w:tabs>
                <w:tab w:val="left" w:pos="1560"/>
              </w:tabs>
              <w:ind w:firstLine="6"/>
              <w:rPr>
                <w:szCs w:val="22"/>
              </w:rPr>
            </w:pPr>
            <w:r w:rsidRPr="00EF16BF">
              <w:rPr>
                <w:b/>
              </w:rPr>
              <w:fldChar w:fldCharType="begin"/>
            </w:r>
            <w:r w:rsidRPr="00DF1A32">
              <w:rPr>
                <w:b/>
              </w:rPr>
              <w:instrText>INCLUDETEXT "</w:instrText>
            </w:r>
            <w:r>
              <w:rPr>
                <w:b/>
              </w:rPr>
              <w:fldChar w:fldCharType="begin"/>
            </w:r>
            <w:r w:rsidRPr="00DF1A32">
              <w:rPr>
                <w:b/>
              </w:rPr>
              <w:instrText xml:space="preserve">TEMPLATE </w:instrText>
            </w:r>
            <w:r>
              <w:rPr>
                <w:b/>
              </w:rPr>
              <w:instrText>\P</w:instrText>
            </w:r>
            <w:r>
              <w:rPr>
                <w:b/>
              </w:rPr>
              <w:fldChar w:fldCharType="separate"/>
            </w:r>
            <w:r w:rsidR="006B6DED">
              <w:rPr>
                <w:b/>
                <w:noProof/>
              </w:rPr>
              <w:instrText>L:\Allgemein-LG\Vorlagen\LG\Vordruckverzeichnis\AS30602.DOTM</w:instrText>
            </w:r>
            <w:r>
              <w:rPr>
                <w:b/>
              </w:rPr>
              <w:fldChar w:fldCharType="end"/>
            </w:r>
            <w:r w:rsidRPr="00DF1A32">
              <w:rPr>
                <w:b/>
              </w:rPr>
              <w:instrText>/../../amtspezi.dotm"</w:instrText>
            </w:r>
            <w:r>
              <w:rPr>
                <w:b/>
              </w:rPr>
              <w:instrText xml:space="preserve"> </w:instrText>
            </w:r>
            <w:r w:rsidRPr="00EF16BF">
              <w:rPr>
                <w:b/>
              </w:rPr>
              <w:instrText>GLL</w:instrText>
            </w:r>
            <w:r>
              <w:rPr>
                <w:b/>
              </w:rPr>
              <w:instrText>1</w:instrText>
            </w:r>
            <w:r w:rsidRPr="00EF16BF">
              <w:rPr>
                <w:b/>
              </w:rPr>
              <w:instrText xml:space="preserve"> </w:instrText>
            </w:r>
            <w:r>
              <w:rPr>
                <w:b/>
              </w:rPr>
              <w:instrText>\* Charformat</w:instrText>
            </w:r>
            <w:r w:rsidRPr="00EF16BF">
              <w:rPr>
                <w:b/>
              </w:rPr>
              <w:instrText xml:space="preserve"> </w:instrText>
            </w:r>
            <w:r w:rsidRPr="00EF16BF">
              <w:rPr>
                <w:b/>
              </w:rPr>
              <w:fldChar w:fldCharType="separate"/>
            </w:r>
            <w:bookmarkStart w:id="1" w:name="GLL1"/>
            <w:r w:rsidR="006B6DED" w:rsidRPr="006B6DED">
              <w:rPr>
                <w:b/>
              </w:rPr>
              <w:t>Amt für regionale Landesentwicklung</w:t>
            </w:r>
            <w:bookmarkEnd w:id="1"/>
            <w:r w:rsidRPr="00EF16BF">
              <w:rPr>
                <w:b/>
              </w:rPr>
              <w:fldChar w:fldCharType="end"/>
            </w:r>
            <w:r>
              <w:rPr>
                <w:szCs w:val="14"/>
              </w:rPr>
              <w:br/>
            </w:r>
            <w:r w:rsidRPr="005051C0">
              <w:rPr>
                <w:b/>
              </w:rPr>
              <w:fldChar w:fldCharType="begin"/>
            </w:r>
            <w:r w:rsidRPr="005051C0">
              <w:rPr>
                <w:b/>
              </w:rPr>
              <w:instrText xml:space="preserve"> IF </w:instrText>
            </w:r>
            <w:r w:rsidRPr="005051C0">
              <w:rPr>
                <w:b/>
              </w:rPr>
              <w:fldChar w:fldCharType="begin"/>
            </w:r>
            <w:r w:rsidRPr="00DF1A32">
              <w:rPr>
                <w:b/>
              </w:rPr>
              <w:instrText>INCLUDETEXT "</w:instrText>
            </w:r>
            <w:r>
              <w:rPr>
                <w:b/>
              </w:rPr>
              <w:fldChar w:fldCharType="begin"/>
            </w:r>
            <w:r w:rsidRPr="00DF1A32">
              <w:rPr>
                <w:b/>
              </w:rPr>
              <w:instrText xml:space="preserve">TEMPLATE </w:instrText>
            </w:r>
            <w:r>
              <w:rPr>
                <w:b/>
              </w:rPr>
              <w:instrText>\P</w:instrText>
            </w:r>
            <w:r>
              <w:rPr>
                <w:b/>
              </w:rPr>
              <w:fldChar w:fldCharType="separate"/>
            </w:r>
            <w:r w:rsidR="006B6DED">
              <w:rPr>
                <w:b/>
                <w:noProof/>
              </w:rPr>
              <w:instrText>L:\Allgemein-LG\Vorlagen\LG\Vordruckverzeichnis\AS30602.DOTM</w:instrText>
            </w:r>
            <w:r>
              <w:rPr>
                <w:b/>
              </w:rPr>
              <w:fldChar w:fldCharType="end"/>
            </w:r>
            <w:r w:rsidRPr="00DF1A32">
              <w:rPr>
                <w:b/>
              </w:rPr>
              <w:instrText>/../../amtspezi.dotm"</w:instrText>
            </w:r>
            <w:r w:rsidRPr="005051C0">
              <w:rPr>
                <w:b/>
              </w:rPr>
              <w:instrText xml:space="preserve"> GLL2 </w:instrText>
            </w:r>
            <w:r>
              <w:rPr>
                <w:b/>
              </w:rPr>
              <w:instrText>\* Charformat</w:instrText>
            </w:r>
            <w:r w:rsidRPr="005051C0">
              <w:rPr>
                <w:b/>
              </w:rPr>
              <w:instrText xml:space="preserve"> </w:instrText>
            </w:r>
            <w:r w:rsidRPr="005051C0">
              <w:rPr>
                <w:b/>
              </w:rPr>
              <w:fldChar w:fldCharType="separate"/>
            </w:r>
            <w:r w:rsidR="006B6DED" w:rsidRPr="006B6DED">
              <w:rPr>
                <w:b/>
              </w:rPr>
              <w:instrText>ArL</w:instrText>
            </w:r>
            <w:r w:rsidRPr="005051C0">
              <w:rPr>
                <w:b/>
              </w:rPr>
              <w:fldChar w:fldCharType="end"/>
            </w:r>
            <w:r w:rsidRPr="005051C0">
              <w:rPr>
                <w:b/>
              </w:rPr>
              <w:instrText xml:space="preserve">= "ArL" </w:instrText>
            </w:r>
            <w:r w:rsidRPr="005051C0">
              <w:rPr>
                <w:b/>
              </w:rPr>
              <w:fldChar w:fldCharType="begin"/>
            </w:r>
            <w:r w:rsidRPr="00DF1A32">
              <w:rPr>
                <w:b/>
              </w:rPr>
              <w:instrText>INCLUDETEXT "</w:instrText>
            </w:r>
            <w:r>
              <w:rPr>
                <w:b/>
              </w:rPr>
              <w:fldChar w:fldCharType="begin"/>
            </w:r>
            <w:r w:rsidRPr="00DF1A32">
              <w:rPr>
                <w:b/>
              </w:rPr>
              <w:instrText xml:space="preserve">TEMPLATE </w:instrText>
            </w:r>
            <w:r>
              <w:rPr>
                <w:b/>
              </w:rPr>
              <w:instrText>\P</w:instrText>
            </w:r>
            <w:r>
              <w:rPr>
                <w:b/>
              </w:rPr>
              <w:fldChar w:fldCharType="separate"/>
            </w:r>
            <w:r w:rsidR="006B6DED">
              <w:rPr>
                <w:b/>
                <w:noProof/>
              </w:rPr>
              <w:instrText>L:\Allgemein-LG\Vorlagen\LG\Vordruckverzeichnis\AS30602.DOTM</w:instrText>
            </w:r>
            <w:r>
              <w:rPr>
                <w:b/>
              </w:rPr>
              <w:fldChar w:fldCharType="end"/>
            </w:r>
            <w:r w:rsidRPr="00DF1A32">
              <w:rPr>
                <w:b/>
              </w:rPr>
              <w:instrText>/../../amtspezi.dotm"</w:instrText>
            </w:r>
            <w:r w:rsidRPr="005051C0">
              <w:rPr>
                <w:b/>
              </w:rPr>
              <w:instrText xml:space="preserve"> Amt3 </w:instrText>
            </w:r>
            <w:r>
              <w:rPr>
                <w:b/>
              </w:rPr>
              <w:instrText>\* Charformat</w:instrText>
            </w:r>
            <w:r w:rsidRPr="005051C0">
              <w:rPr>
                <w:b/>
              </w:rPr>
              <w:instrText xml:space="preserve"> </w:instrText>
            </w:r>
            <w:r w:rsidRPr="005051C0">
              <w:rPr>
                <w:b/>
              </w:rPr>
              <w:fldChar w:fldCharType="separate"/>
            </w:r>
            <w:bookmarkStart w:id="2" w:name="Amt3"/>
            <w:r w:rsidR="006B6DED" w:rsidRPr="006B6DED">
              <w:rPr>
                <w:b/>
              </w:rPr>
              <w:instrText>Lüneburg</w:instrText>
            </w:r>
            <w:bookmarkEnd w:id="2"/>
            <w:r w:rsidRPr="005051C0">
              <w:rPr>
                <w:b/>
              </w:rPr>
              <w:fldChar w:fldCharType="end"/>
            </w:r>
            <w:r w:rsidRPr="005051C0">
              <w:rPr>
                <w:b/>
              </w:rPr>
              <w:instrText xml:space="preserve"> </w:instrText>
            </w:r>
            <w:r w:rsidRPr="005051C0">
              <w:rPr>
                <w:b/>
              </w:rPr>
              <w:fldChar w:fldCharType="separate"/>
            </w:r>
            <w:r w:rsidR="006B6DED" w:rsidRPr="006B6DED">
              <w:rPr>
                <w:b/>
                <w:noProof/>
              </w:rPr>
              <w:t>Lüneburg</w:t>
            </w:r>
            <w:r w:rsidRPr="005051C0">
              <w:rPr>
                <w:b/>
              </w:rPr>
              <w:fldChar w:fldCharType="end"/>
            </w:r>
            <w:r>
              <w:rPr>
                <w:szCs w:val="14"/>
              </w:rPr>
              <w:br/>
            </w:r>
            <w:r w:rsidRPr="0021152F">
              <w:rPr>
                <w:szCs w:val="22"/>
              </w:rPr>
              <w:fldChar w:fldCharType="begin"/>
            </w:r>
            <w:r w:rsidRPr="0021152F">
              <w:rPr>
                <w:szCs w:val="22"/>
              </w:rPr>
              <w:instrText xml:space="preserve"> IF </w:instrText>
            </w:r>
            <w:r w:rsidRPr="0021152F">
              <w:rPr>
                <w:szCs w:val="22"/>
              </w:rPr>
              <w:fldChar w:fldCharType="begin"/>
            </w:r>
            <w:r w:rsidRPr="0021152F">
              <w:rPr>
                <w:szCs w:val="22"/>
              </w:rPr>
              <w:instrText>INCLUDETEXT "</w:instrText>
            </w:r>
            <w:r>
              <w:rPr>
                <w:sz w:val="20"/>
              </w:rPr>
              <w:fldChar w:fldCharType="begin"/>
            </w:r>
            <w:r>
              <w:rPr>
                <w:sz w:val="20"/>
              </w:rPr>
              <w:instrText>TEMPLATE \P</w:instrText>
            </w:r>
            <w:r>
              <w:rPr>
                <w:sz w:val="20"/>
              </w:rPr>
              <w:fldChar w:fldCharType="separate"/>
            </w:r>
            <w:r w:rsidR="006B6DED">
              <w:rPr>
                <w:noProof/>
                <w:sz w:val="20"/>
              </w:rPr>
              <w:instrText>L:\Allgemein-LG\Vorlagen\LG\Vordruckverzeichnis\AS30602.DOTM</w:instrText>
            </w:r>
            <w:r>
              <w:rPr>
                <w:sz w:val="20"/>
              </w:rPr>
              <w:fldChar w:fldCharType="end"/>
            </w:r>
            <w:r w:rsidRPr="0021152F">
              <w:rPr>
                <w:szCs w:val="22"/>
              </w:rPr>
              <w:instrText xml:space="preserve">/../../amtspezi.dotm" Geschäftsstelle \* Charformat </w:instrText>
            </w:r>
            <w:r>
              <w:rPr>
                <w:szCs w:val="22"/>
              </w:rPr>
              <w:instrText xml:space="preserve"> \* MERGEFORMAT </w:instrText>
            </w:r>
            <w:r w:rsidRPr="0021152F">
              <w:rPr>
                <w:szCs w:val="22"/>
              </w:rPr>
              <w:fldChar w:fldCharType="separate"/>
            </w:r>
            <w:bookmarkStart w:id="3" w:name="Geschäftsstelle"/>
            <w:r w:rsidR="006B6DED" w:rsidRPr="006B6DED">
              <w:rPr>
                <w:szCs w:val="22"/>
              </w:rPr>
              <w:instrText>     </w:instrText>
            </w:r>
            <w:bookmarkEnd w:id="3"/>
            <w:r w:rsidRPr="0021152F">
              <w:rPr>
                <w:szCs w:val="22"/>
              </w:rPr>
              <w:fldChar w:fldCharType="end"/>
            </w:r>
            <w:r w:rsidRPr="0021152F">
              <w:rPr>
                <w:szCs w:val="22"/>
              </w:rPr>
              <w:instrText xml:space="preserve">= "Geschäftsstelle" </w:instrText>
            </w:r>
            <w:r w:rsidRPr="0021152F">
              <w:rPr>
                <w:szCs w:val="22"/>
              </w:rPr>
              <w:fldChar w:fldCharType="begin"/>
            </w:r>
            <w:r w:rsidRPr="0021152F">
              <w:rPr>
                <w:szCs w:val="22"/>
              </w:rPr>
              <w:instrText>INCLUDETEXT "</w:instrText>
            </w:r>
            <w:r>
              <w:rPr>
                <w:sz w:val="20"/>
              </w:rPr>
              <w:fldChar w:fldCharType="begin"/>
            </w:r>
            <w:r>
              <w:rPr>
                <w:sz w:val="20"/>
              </w:rPr>
              <w:instrText>TEMPLATE \P</w:instrText>
            </w:r>
            <w:r>
              <w:rPr>
                <w:sz w:val="20"/>
              </w:rPr>
              <w:fldChar w:fldCharType="separate"/>
            </w:r>
            <w:r w:rsidR="006B6DED">
              <w:rPr>
                <w:noProof/>
                <w:sz w:val="20"/>
              </w:rPr>
              <w:instrText>L:\Allgemein-LG\Vorlagen\LG\Vordruckverzeichnis\AS30602.DOTM</w:instrText>
            </w:r>
            <w:r>
              <w:rPr>
                <w:sz w:val="20"/>
              </w:rPr>
              <w:fldChar w:fldCharType="end"/>
            </w:r>
            <w:r w:rsidRPr="0021152F">
              <w:rPr>
                <w:szCs w:val="22"/>
              </w:rPr>
              <w:instrText xml:space="preserve">/../../amtspezi.dotm" Geschäftsstelle \* Charformat </w:instrText>
            </w:r>
            <w:r>
              <w:rPr>
                <w:szCs w:val="22"/>
              </w:rPr>
              <w:instrText xml:space="preserve"> \* MERGEFORMAT </w:instrText>
            </w:r>
            <w:r w:rsidRPr="0021152F">
              <w:rPr>
                <w:szCs w:val="22"/>
              </w:rPr>
              <w:fldChar w:fldCharType="separate"/>
            </w:r>
            <w:r w:rsidRPr="00FA2684">
              <w:rPr>
                <w:bCs/>
                <w:szCs w:val="22"/>
              </w:rPr>
              <w:instrText>Geschäftsstelle</w:instrText>
            </w:r>
            <w:r w:rsidRPr="0021152F">
              <w:rPr>
                <w:szCs w:val="22"/>
              </w:rPr>
              <w:fldChar w:fldCharType="end"/>
            </w:r>
            <w:r w:rsidRPr="0021152F">
              <w:rPr>
                <w:szCs w:val="22"/>
              </w:rPr>
              <w:instrText xml:space="preserve"> </w:instrText>
            </w:r>
            <w:r w:rsidRPr="0021152F">
              <w:rPr>
                <w:szCs w:val="22"/>
              </w:rPr>
              <w:fldChar w:fldCharType="end"/>
            </w:r>
            <w:r w:rsidRPr="0021152F">
              <w:rPr>
                <w:szCs w:val="22"/>
              </w:rPr>
              <w:t xml:space="preserve"> </w:t>
            </w:r>
            <w:r w:rsidRPr="0021152F">
              <w:rPr>
                <w:szCs w:val="22"/>
              </w:rPr>
              <w:fldChar w:fldCharType="begin"/>
            </w:r>
            <w:r w:rsidRPr="0021152F">
              <w:rPr>
                <w:szCs w:val="22"/>
              </w:rPr>
              <w:instrText xml:space="preserve"> IF </w:instrText>
            </w:r>
            <w:r w:rsidRPr="0021152F">
              <w:rPr>
                <w:szCs w:val="22"/>
              </w:rPr>
              <w:fldChar w:fldCharType="begin"/>
            </w:r>
            <w:r w:rsidRPr="0021152F">
              <w:rPr>
                <w:szCs w:val="22"/>
              </w:rPr>
              <w:instrText>INCLUDETEXT "</w:instrText>
            </w:r>
            <w:r>
              <w:rPr>
                <w:sz w:val="20"/>
              </w:rPr>
              <w:fldChar w:fldCharType="begin"/>
            </w:r>
            <w:r>
              <w:rPr>
                <w:sz w:val="20"/>
              </w:rPr>
              <w:instrText>TEMPLATE \P</w:instrText>
            </w:r>
            <w:r>
              <w:rPr>
                <w:sz w:val="20"/>
              </w:rPr>
              <w:fldChar w:fldCharType="separate"/>
            </w:r>
            <w:r w:rsidR="006B6DED">
              <w:rPr>
                <w:noProof/>
                <w:sz w:val="20"/>
              </w:rPr>
              <w:instrText>L:\Allgemein-LG\Vorlagen\LG\Vordruckverzeichnis\AS30602.DOTM</w:instrText>
            </w:r>
            <w:r>
              <w:rPr>
                <w:sz w:val="20"/>
              </w:rPr>
              <w:fldChar w:fldCharType="end"/>
            </w:r>
            <w:r w:rsidRPr="0021152F">
              <w:rPr>
                <w:szCs w:val="22"/>
              </w:rPr>
              <w:instrText xml:space="preserve">/../../amtspezi.dotm" Geschäftsstelle \* Charformat </w:instrText>
            </w:r>
            <w:r>
              <w:rPr>
                <w:szCs w:val="22"/>
              </w:rPr>
              <w:instrText xml:space="preserve"> \* MERGEFORMAT </w:instrText>
            </w:r>
            <w:r w:rsidRPr="0021152F">
              <w:rPr>
                <w:szCs w:val="22"/>
              </w:rPr>
              <w:fldChar w:fldCharType="separate"/>
            </w:r>
            <w:r w:rsidR="006B6DED" w:rsidRPr="006B6DED">
              <w:rPr>
                <w:szCs w:val="22"/>
              </w:rPr>
              <w:instrText>     </w:instrText>
            </w:r>
            <w:r w:rsidRPr="0021152F">
              <w:rPr>
                <w:szCs w:val="22"/>
              </w:rPr>
              <w:fldChar w:fldCharType="end"/>
            </w:r>
            <w:r w:rsidRPr="0021152F">
              <w:rPr>
                <w:szCs w:val="22"/>
              </w:rPr>
              <w:instrText xml:space="preserve">= "Geschäftsstelle" </w:instrText>
            </w:r>
            <w:r w:rsidRPr="0021152F">
              <w:rPr>
                <w:szCs w:val="22"/>
              </w:rPr>
              <w:fldChar w:fldCharType="begin"/>
            </w:r>
            <w:r w:rsidRPr="0021152F">
              <w:rPr>
                <w:szCs w:val="22"/>
              </w:rPr>
              <w:instrText>INCLUDETEXT "</w:instrText>
            </w:r>
            <w:r>
              <w:rPr>
                <w:sz w:val="20"/>
              </w:rPr>
              <w:fldChar w:fldCharType="begin"/>
            </w:r>
            <w:r>
              <w:rPr>
                <w:sz w:val="20"/>
              </w:rPr>
              <w:instrText>TEMPLATE \P</w:instrText>
            </w:r>
            <w:r>
              <w:rPr>
                <w:sz w:val="20"/>
              </w:rPr>
              <w:fldChar w:fldCharType="separate"/>
            </w:r>
            <w:r w:rsidR="006B6DED">
              <w:rPr>
                <w:noProof/>
                <w:sz w:val="20"/>
              </w:rPr>
              <w:instrText>L:\Allgemein-LG\Vorlagen\LG\Vordruckverzeichnis\AS30602.DOTM</w:instrText>
            </w:r>
            <w:r>
              <w:rPr>
                <w:sz w:val="20"/>
              </w:rPr>
              <w:fldChar w:fldCharType="end"/>
            </w:r>
            <w:r w:rsidRPr="0021152F">
              <w:rPr>
                <w:szCs w:val="22"/>
              </w:rPr>
              <w:instrText xml:space="preserve">/../../amtspezi.dotm" Amt2 \* Charformat </w:instrText>
            </w:r>
            <w:r>
              <w:rPr>
                <w:szCs w:val="22"/>
              </w:rPr>
              <w:instrText xml:space="preserve"> \* MERGEFORMAT </w:instrText>
            </w:r>
            <w:r w:rsidRPr="0021152F">
              <w:rPr>
                <w:szCs w:val="22"/>
              </w:rPr>
              <w:fldChar w:fldCharType="separate"/>
            </w:r>
            <w:bookmarkStart w:id="4" w:name="Amt2"/>
            <w:r w:rsidRPr="00FA2684">
              <w:rPr>
                <w:bCs/>
                <w:szCs w:val="22"/>
              </w:rPr>
              <w:instrText>Göttingen</w:instrText>
            </w:r>
            <w:bookmarkEnd w:id="4"/>
            <w:r w:rsidRPr="0021152F">
              <w:rPr>
                <w:szCs w:val="22"/>
              </w:rPr>
              <w:fldChar w:fldCharType="end"/>
            </w:r>
            <w:r w:rsidRPr="0021152F">
              <w:rPr>
                <w:szCs w:val="22"/>
              </w:rPr>
              <w:fldChar w:fldCharType="end"/>
            </w:r>
          </w:p>
          <w:p w:rsidR="00C25C89" w:rsidRPr="003836E0" w:rsidRDefault="00C25C89" w:rsidP="00C25C89">
            <w:pPr>
              <w:rPr>
                <w:szCs w:val="22"/>
              </w:rPr>
            </w:pPr>
            <w:r w:rsidRPr="001B0137">
              <w:rPr>
                <w:szCs w:val="22"/>
              </w:rPr>
              <w:fldChar w:fldCharType="begin"/>
            </w:r>
            <w:r w:rsidRPr="001B0137">
              <w:rPr>
                <w:szCs w:val="22"/>
              </w:rPr>
              <w:instrText xml:space="preserve"> IF </w:instrText>
            </w:r>
            <w:r w:rsidRPr="001B0137">
              <w:rPr>
                <w:szCs w:val="22"/>
              </w:rPr>
              <w:fldChar w:fldCharType="begin"/>
            </w:r>
            <w:r>
              <w:rPr>
                <w:szCs w:val="22"/>
              </w:rPr>
              <w:instrText>INCLUDETEXT „</w:instrText>
            </w:r>
            <w:r>
              <w:rPr>
                <w:sz w:val="20"/>
              </w:rPr>
              <w:fldChar w:fldCharType="begin"/>
            </w:r>
            <w:r>
              <w:rPr>
                <w:sz w:val="20"/>
              </w:rPr>
              <w:instrText>TEMPLATE \P</w:instrText>
            </w:r>
            <w:r>
              <w:rPr>
                <w:sz w:val="20"/>
              </w:rPr>
              <w:fldChar w:fldCharType="separate"/>
            </w:r>
            <w:r w:rsidR="006B6DED">
              <w:rPr>
                <w:noProof/>
                <w:sz w:val="20"/>
              </w:rPr>
              <w:instrText>L:\Allgemein-LG\Vorlagen\LG\Vordruckverzeichnis\AS30602.DOTM</w:instrText>
            </w:r>
            <w:r>
              <w:rPr>
                <w:sz w:val="20"/>
              </w:rPr>
              <w:fldChar w:fldCharType="end"/>
            </w:r>
            <w:r>
              <w:rPr>
                <w:szCs w:val="22"/>
              </w:rPr>
              <w:instrText>/../../AMTSPEZI.DOTM“</w:instrText>
            </w:r>
            <w:r w:rsidRPr="001B0137">
              <w:rPr>
                <w:szCs w:val="22"/>
              </w:rPr>
              <w:instrText xml:space="preserve"> GLL_PLZ_Postfach </w:instrText>
            </w:r>
            <w:r>
              <w:rPr>
                <w:szCs w:val="22"/>
              </w:rPr>
              <w:instrText>\* CHARFORMAT</w:instrText>
            </w:r>
            <w:r w:rsidRPr="001B0137">
              <w:rPr>
                <w:szCs w:val="22"/>
              </w:rPr>
              <w:instrText xml:space="preserve"> </w:instrText>
            </w:r>
            <w:r w:rsidRPr="001B0137">
              <w:rPr>
                <w:szCs w:val="22"/>
              </w:rPr>
              <w:fldChar w:fldCharType="end"/>
            </w:r>
            <w:r w:rsidRPr="001B0137">
              <w:rPr>
                <w:szCs w:val="22"/>
              </w:rPr>
              <w:instrText>&lt;&gt; "" "Postfach "</w:instrText>
            </w:r>
            <w:r w:rsidRPr="001B0137">
              <w:rPr>
                <w:szCs w:val="22"/>
              </w:rPr>
              <w:fldChar w:fldCharType="end"/>
            </w:r>
            <w:r w:rsidRPr="003836E0">
              <w:rPr>
                <w:szCs w:val="22"/>
              </w:rPr>
              <w:fldChar w:fldCharType="begin"/>
            </w:r>
            <w:r w:rsidRPr="003836E0">
              <w:rPr>
                <w:szCs w:val="22"/>
              </w:rPr>
              <w:instrText xml:space="preserve"> IF </w:instrText>
            </w:r>
            <w:r w:rsidRPr="003836E0">
              <w:rPr>
                <w:szCs w:val="22"/>
              </w:rPr>
              <w:fldChar w:fldCharType="begin"/>
            </w:r>
            <w:r w:rsidRPr="003836E0">
              <w:rPr>
                <w:szCs w:val="22"/>
              </w:rPr>
              <w:instrText>INCLUDETEXT „</w:instrText>
            </w:r>
            <w:r>
              <w:rPr>
                <w:sz w:val="20"/>
              </w:rPr>
              <w:fldChar w:fldCharType="begin"/>
            </w:r>
            <w:r>
              <w:rPr>
                <w:sz w:val="20"/>
              </w:rPr>
              <w:instrText>TEMPLATE \P</w:instrText>
            </w:r>
            <w:r>
              <w:rPr>
                <w:sz w:val="20"/>
              </w:rPr>
              <w:fldChar w:fldCharType="separate"/>
            </w:r>
            <w:r w:rsidR="006B6DED">
              <w:rPr>
                <w:noProof/>
                <w:sz w:val="20"/>
              </w:rPr>
              <w:instrText>L:\Allgemein-LG\Vorlagen\LG\Vordruckverzeichnis\AS30602.DOTM</w:instrText>
            </w:r>
            <w:r>
              <w:rPr>
                <w:sz w:val="20"/>
              </w:rPr>
              <w:fldChar w:fldCharType="end"/>
            </w:r>
            <w:r w:rsidRPr="003836E0">
              <w:rPr>
                <w:szCs w:val="22"/>
              </w:rPr>
              <w:instrText xml:space="preserve">/../../amtspezi.dotm" GLL_PLZ_Postfach  \* CHARFORMAT </w:instrText>
            </w:r>
            <w:r>
              <w:rPr>
                <w:szCs w:val="22"/>
              </w:rPr>
              <w:instrText xml:space="preserve"> \* MERGEFORMAT </w:instrText>
            </w:r>
            <w:r w:rsidRPr="003836E0">
              <w:rPr>
                <w:szCs w:val="22"/>
              </w:rPr>
              <w:fldChar w:fldCharType="end"/>
            </w:r>
            <w:r w:rsidRPr="003836E0">
              <w:rPr>
                <w:szCs w:val="22"/>
              </w:rPr>
              <w:instrText xml:space="preserve">&lt;&gt; "" </w:instrText>
            </w:r>
            <w:r w:rsidRPr="003836E0">
              <w:rPr>
                <w:szCs w:val="22"/>
              </w:rPr>
              <w:fldChar w:fldCharType="begin"/>
            </w:r>
            <w:r w:rsidRPr="003836E0">
              <w:rPr>
                <w:szCs w:val="22"/>
              </w:rPr>
              <w:instrText>INCLUDETEXT „</w:instrText>
            </w:r>
            <w:r>
              <w:rPr>
                <w:sz w:val="20"/>
              </w:rPr>
              <w:fldChar w:fldCharType="begin"/>
            </w:r>
            <w:r>
              <w:rPr>
                <w:sz w:val="20"/>
              </w:rPr>
              <w:instrText>TEMPLATE \P</w:instrText>
            </w:r>
            <w:r>
              <w:rPr>
                <w:sz w:val="20"/>
              </w:rPr>
              <w:fldChar w:fldCharType="end"/>
            </w:r>
            <w:r w:rsidRPr="003836E0">
              <w:rPr>
                <w:szCs w:val="22"/>
              </w:rPr>
              <w:instrText xml:space="preserve">/../../amtspezi.dotm" Postfach  \* CHARFORMAT </w:instrText>
            </w:r>
            <w:r>
              <w:rPr>
                <w:szCs w:val="22"/>
              </w:rPr>
              <w:instrText xml:space="preserve"> \* MERGEFORMAT </w:instrText>
            </w:r>
            <w:r w:rsidRPr="003836E0">
              <w:rPr>
                <w:szCs w:val="22"/>
              </w:rPr>
              <w:fldChar w:fldCharType="separate"/>
            </w:r>
            <w:bookmarkStart w:id="5" w:name="GLL_Postfach"/>
            <w:r w:rsidRPr="003836E0">
              <w:rPr>
                <w:szCs w:val="22"/>
              </w:rPr>
              <w:instrText xml:space="preserve"> </w:instrText>
            </w:r>
            <w:bookmarkEnd w:id="5"/>
            <w:r w:rsidRPr="003836E0">
              <w:rPr>
                <w:szCs w:val="22"/>
              </w:rPr>
              <w:fldChar w:fldCharType="end"/>
            </w:r>
            <w:r w:rsidRPr="003836E0">
              <w:rPr>
                <w:szCs w:val="22"/>
              </w:rPr>
              <w:fldChar w:fldCharType="begin"/>
            </w:r>
            <w:r w:rsidRPr="003836E0">
              <w:rPr>
                <w:szCs w:val="22"/>
              </w:rPr>
              <w:instrText>INCLUDETEXT „</w:instrText>
            </w:r>
            <w:r>
              <w:rPr>
                <w:sz w:val="20"/>
              </w:rPr>
              <w:fldChar w:fldCharType="begin"/>
            </w:r>
            <w:r>
              <w:rPr>
                <w:sz w:val="20"/>
              </w:rPr>
              <w:instrText>TEMPLATE \P</w:instrText>
            </w:r>
            <w:r>
              <w:rPr>
                <w:sz w:val="20"/>
              </w:rPr>
              <w:fldChar w:fldCharType="separate"/>
            </w:r>
            <w:r w:rsidR="006B6DED">
              <w:rPr>
                <w:noProof/>
                <w:sz w:val="20"/>
              </w:rPr>
              <w:instrText>L:\Allgemein-LG\Vorlagen\LG\Vordruckverzeichnis\AS30602.DOTM</w:instrText>
            </w:r>
            <w:r>
              <w:rPr>
                <w:sz w:val="20"/>
              </w:rPr>
              <w:fldChar w:fldCharType="end"/>
            </w:r>
            <w:r w:rsidRPr="003836E0">
              <w:rPr>
                <w:szCs w:val="22"/>
              </w:rPr>
              <w:instrText xml:space="preserve">/../../amtspezi.dotm" Straße \* CHARFORMAT </w:instrText>
            </w:r>
            <w:r>
              <w:rPr>
                <w:szCs w:val="22"/>
              </w:rPr>
              <w:instrText xml:space="preserve"> \* MERGEFORMAT </w:instrText>
            </w:r>
            <w:r w:rsidRPr="003836E0">
              <w:rPr>
                <w:szCs w:val="22"/>
              </w:rPr>
              <w:fldChar w:fldCharType="separate"/>
            </w:r>
            <w:bookmarkStart w:id="6" w:name="Straße"/>
            <w:r w:rsidR="006B6DED" w:rsidRPr="006B6DED">
              <w:rPr>
                <w:szCs w:val="22"/>
              </w:rPr>
              <w:instrText>Adolph-Kolping-Str. 12</w:instrText>
            </w:r>
            <w:bookmarkEnd w:id="6"/>
            <w:r w:rsidRPr="003836E0">
              <w:rPr>
                <w:szCs w:val="22"/>
              </w:rPr>
              <w:fldChar w:fldCharType="end"/>
            </w:r>
            <w:r w:rsidRPr="003836E0">
              <w:rPr>
                <w:szCs w:val="22"/>
              </w:rPr>
              <w:fldChar w:fldCharType="separate"/>
            </w:r>
            <w:r w:rsidR="006B6DED" w:rsidRPr="006B6DED">
              <w:rPr>
                <w:noProof/>
                <w:szCs w:val="22"/>
              </w:rPr>
              <w:t>Adolph-Kolping-Str. 12</w:t>
            </w:r>
            <w:r w:rsidRPr="003836E0">
              <w:rPr>
                <w:szCs w:val="22"/>
              </w:rPr>
              <w:fldChar w:fldCharType="end"/>
            </w:r>
            <w:r w:rsidRPr="003836E0">
              <w:rPr>
                <w:szCs w:val="22"/>
              </w:rPr>
              <w:t xml:space="preserve">, </w:t>
            </w:r>
            <w:r w:rsidRPr="003836E0">
              <w:rPr>
                <w:szCs w:val="22"/>
              </w:rPr>
              <w:fldChar w:fldCharType="begin"/>
            </w:r>
            <w:r w:rsidRPr="003836E0">
              <w:rPr>
                <w:szCs w:val="22"/>
              </w:rPr>
              <w:instrText xml:space="preserve"> IF </w:instrText>
            </w:r>
            <w:r w:rsidRPr="003836E0">
              <w:rPr>
                <w:szCs w:val="22"/>
              </w:rPr>
              <w:fldChar w:fldCharType="begin"/>
            </w:r>
            <w:r w:rsidRPr="003836E0">
              <w:rPr>
                <w:szCs w:val="22"/>
              </w:rPr>
              <w:instrText>INCLUDETEXT „</w:instrText>
            </w:r>
            <w:r>
              <w:rPr>
                <w:sz w:val="20"/>
              </w:rPr>
              <w:fldChar w:fldCharType="begin"/>
            </w:r>
            <w:r>
              <w:rPr>
                <w:sz w:val="20"/>
              </w:rPr>
              <w:instrText>TEMPLATE \P</w:instrText>
            </w:r>
            <w:r>
              <w:rPr>
                <w:sz w:val="20"/>
              </w:rPr>
              <w:fldChar w:fldCharType="separate"/>
            </w:r>
            <w:r w:rsidR="006B6DED">
              <w:rPr>
                <w:noProof/>
                <w:sz w:val="20"/>
              </w:rPr>
              <w:instrText>L:\Allgemein-LG\Vorlagen\LG\Vordruckverzeichnis\AS30602.DOTM</w:instrText>
            </w:r>
            <w:r>
              <w:rPr>
                <w:sz w:val="20"/>
              </w:rPr>
              <w:fldChar w:fldCharType="end"/>
            </w:r>
            <w:r w:rsidRPr="003836E0">
              <w:rPr>
                <w:szCs w:val="22"/>
              </w:rPr>
              <w:instrText xml:space="preserve">/../../amtspezi.dotm" GLL_PLZ_Postfach \* CHARFORMAT </w:instrText>
            </w:r>
            <w:r>
              <w:rPr>
                <w:szCs w:val="22"/>
              </w:rPr>
              <w:instrText xml:space="preserve"> \* MERGEFORMAT </w:instrText>
            </w:r>
            <w:r w:rsidRPr="003836E0">
              <w:rPr>
                <w:szCs w:val="22"/>
              </w:rPr>
              <w:fldChar w:fldCharType="end"/>
            </w:r>
            <w:r w:rsidRPr="003836E0">
              <w:rPr>
                <w:szCs w:val="22"/>
              </w:rPr>
              <w:instrText xml:space="preserve">&lt;&gt; "" </w:instrText>
            </w:r>
            <w:r w:rsidRPr="003836E0">
              <w:rPr>
                <w:szCs w:val="22"/>
              </w:rPr>
              <w:fldChar w:fldCharType="begin"/>
            </w:r>
            <w:r w:rsidRPr="003836E0">
              <w:rPr>
                <w:szCs w:val="22"/>
              </w:rPr>
              <w:instrText>INCLUDETEXT „</w:instrText>
            </w:r>
            <w:r>
              <w:rPr>
                <w:sz w:val="20"/>
              </w:rPr>
              <w:fldChar w:fldCharType="begin"/>
            </w:r>
            <w:r>
              <w:rPr>
                <w:sz w:val="20"/>
              </w:rPr>
              <w:instrText>TEMPLATE \P</w:instrText>
            </w:r>
            <w:r>
              <w:rPr>
                <w:sz w:val="20"/>
              </w:rPr>
              <w:fldChar w:fldCharType="end"/>
            </w:r>
            <w:r w:rsidRPr="003836E0">
              <w:rPr>
                <w:szCs w:val="22"/>
              </w:rPr>
              <w:instrText xml:space="preserve">/../../amtspezi.dotm" GLL_PLZ_Postfach \* CHARFORMAT </w:instrText>
            </w:r>
            <w:r>
              <w:rPr>
                <w:szCs w:val="22"/>
              </w:rPr>
              <w:instrText xml:space="preserve"> \* MERGEFORMAT </w:instrText>
            </w:r>
            <w:r w:rsidRPr="003836E0">
              <w:rPr>
                <w:szCs w:val="22"/>
              </w:rPr>
              <w:fldChar w:fldCharType="separate"/>
            </w:r>
            <w:r w:rsidRPr="003836E0">
              <w:rPr>
                <w:bCs/>
                <w:szCs w:val="22"/>
              </w:rPr>
              <w:instrText xml:space="preserve"> </w:instrText>
            </w:r>
            <w:r w:rsidRPr="003836E0">
              <w:rPr>
                <w:szCs w:val="22"/>
              </w:rPr>
              <w:fldChar w:fldCharType="end"/>
            </w:r>
            <w:r w:rsidRPr="003836E0">
              <w:rPr>
                <w:szCs w:val="22"/>
              </w:rPr>
              <w:instrText xml:space="preserve"> </w:instrText>
            </w:r>
            <w:r w:rsidRPr="003836E0">
              <w:rPr>
                <w:szCs w:val="22"/>
              </w:rPr>
              <w:fldChar w:fldCharType="begin"/>
            </w:r>
            <w:r w:rsidRPr="003836E0">
              <w:rPr>
                <w:szCs w:val="22"/>
              </w:rPr>
              <w:instrText>INCLUDETEXT „</w:instrText>
            </w:r>
            <w:r>
              <w:rPr>
                <w:sz w:val="20"/>
              </w:rPr>
              <w:fldChar w:fldCharType="begin"/>
            </w:r>
            <w:r>
              <w:rPr>
                <w:sz w:val="20"/>
              </w:rPr>
              <w:instrText>TEMPLATE \P</w:instrText>
            </w:r>
            <w:r>
              <w:rPr>
                <w:sz w:val="20"/>
              </w:rPr>
              <w:fldChar w:fldCharType="separate"/>
            </w:r>
            <w:r w:rsidR="006B6DED">
              <w:rPr>
                <w:noProof/>
                <w:sz w:val="20"/>
              </w:rPr>
              <w:instrText>L:\Allgemein-LG\Vorlagen\LG\Vordruckverzeichnis\AS30602.DOTM</w:instrText>
            </w:r>
            <w:r>
              <w:rPr>
                <w:sz w:val="20"/>
              </w:rPr>
              <w:fldChar w:fldCharType="end"/>
            </w:r>
            <w:r w:rsidRPr="003836E0">
              <w:rPr>
                <w:szCs w:val="22"/>
              </w:rPr>
              <w:instrText xml:space="preserve">/../../amtspezi.dotm" PLZ_Straße \* CHARFORMAT </w:instrText>
            </w:r>
            <w:r>
              <w:rPr>
                <w:szCs w:val="22"/>
              </w:rPr>
              <w:instrText xml:space="preserve"> \* MERGEFORMAT </w:instrText>
            </w:r>
            <w:r w:rsidRPr="003836E0">
              <w:rPr>
                <w:szCs w:val="22"/>
              </w:rPr>
              <w:fldChar w:fldCharType="separate"/>
            </w:r>
            <w:bookmarkStart w:id="7" w:name="PLZ_Straße"/>
            <w:r w:rsidR="006B6DED" w:rsidRPr="006B6DED">
              <w:rPr>
                <w:bCs/>
                <w:szCs w:val="22"/>
              </w:rPr>
              <w:instrText>21337</w:instrText>
            </w:r>
            <w:bookmarkEnd w:id="7"/>
            <w:r w:rsidRPr="003836E0">
              <w:rPr>
                <w:szCs w:val="22"/>
              </w:rPr>
              <w:fldChar w:fldCharType="end"/>
            </w:r>
            <w:r w:rsidRPr="003836E0">
              <w:rPr>
                <w:szCs w:val="22"/>
              </w:rPr>
              <w:fldChar w:fldCharType="separate"/>
            </w:r>
            <w:r w:rsidR="006B6DED" w:rsidRPr="006B6DED">
              <w:rPr>
                <w:bCs/>
                <w:noProof/>
                <w:szCs w:val="22"/>
              </w:rPr>
              <w:t>21337</w:t>
            </w:r>
            <w:r w:rsidRPr="003836E0">
              <w:rPr>
                <w:szCs w:val="22"/>
              </w:rPr>
              <w:fldChar w:fldCharType="end"/>
            </w:r>
            <w:r w:rsidRPr="003836E0">
              <w:rPr>
                <w:szCs w:val="22"/>
              </w:rPr>
              <w:t xml:space="preserve"> </w:t>
            </w:r>
            <w:r w:rsidRPr="003836E0">
              <w:rPr>
                <w:szCs w:val="22"/>
              </w:rPr>
              <w:fldChar w:fldCharType="begin"/>
            </w:r>
            <w:r w:rsidRPr="003836E0">
              <w:rPr>
                <w:szCs w:val="22"/>
              </w:rPr>
              <w:instrText xml:space="preserve"> IF </w:instrText>
            </w:r>
            <w:r w:rsidRPr="003836E0">
              <w:rPr>
                <w:szCs w:val="22"/>
              </w:rPr>
              <w:fldChar w:fldCharType="begin"/>
            </w:r>
            <w:r w:rsidRPr="003836E0">
              <w:rPr>
                <w:szCs w:val="22"/>
              </w:rPr>
              <w:instrText>INCLUDETEXT „</w:instrText>
            </w:r>
            <w:r>
              <w:rPr>
                <w:sz w:val="20"/>
              </w:rPr>
              <w:fldChar w:fldCharType="begin"/>
            </w:r>
            <w:r>
              <w:rPr>
                <w:sz w:val="20"/>
              </w:rPr>
              <w:instrText>TEMPLATE \P</w:instrText>
            </w:r>
            <w:r>
              <w:rPr>
                <w:sz w:val="20"/>
              </w:rPr>
              <w:fldChar w:fldCharType="separate"/>
            </w:r>
            <w:r w:rsidR="006B6DED">
              <w:rPr>
                <w:noProof/>
                <w:sz w:val="20"/>
              </w:rPr>
              <w:instrText>L:\Allgemein-LG\Vorlagen\LG\Vordruckverzeichnis\AS30602.DOTM</w:instrText>
            </w:r>
            <w:r>
              <w:rPr>
                <w:sz w:val="20"/>
              </w:rPr>
              <w:fldChar w:fldCharType="end"/>
            </w:r>
            <w:r w:rsidRPr="003836E0">
              <w:rPr>
                <w:szCs w:val="22"/>
              </w:rPr>
              <w:instrText xml:space="preserve">/../../amtspezi.dotm" GLL_PLZ_Postfach \* CHARFORMAT </w:instrText>
            </w:r>
            <w:r>
              <w:rPr>
                <w:szCs w:val="22"/>
              </w:rPr>
              <w:instrText xml:space="preserve"> \* MERGEFORMAT </w:instrText>
            </w:r>
            <w:r w:rsidRPr="003836E0">
              <w:rPr>
                <w:szCs w:val="22"/>
              </w:rPr>
              <w:fldChar w:fldCharType="end"/>
            </w:r>
            <w:r w:rsidRPr="003836E0">
              <w:rPr>
                <w:szCs w:val="22"/>
              </w:rPr>
              <w:instrText xml:space="preserve">&lt;&gt; "" </w:instrText>
            </w:r>
            <w:r w:rsidRPr="003836E0">
              <w:rPr>
                <w:szCs w:val="22"/>
              </w:rPr>
              <w:fldChar w:fldCharType="begin"/>
            </w:r>
            <w:r w:rsidRPr="003836E0">
              <w:rPr>
                <w:szCs w:val="22"/>
              </w:rPr>
              <w:instrText>INCLUDETEXT „</w:instrText>
            </w:r>
            <w:r>
              <w:rPr>
                <w:sz w:val="20"/>
              </w:rPr>
              <w:fldChar w:fldCharType="begin"/>
            </w:r>
            <w:r>
              <w:rPr>
                <w:sz w:val="20"/>
              </w:rPr>
              <w:instrText>TEMPLATE \P</w:instrText>
            </w:r>
            <w:r>
              <w:rPr>
                <w:sz w:val="20"/>
              </w:rPr>
              <w:fldChar w:fldCharType="end"/>
            </w:r>
            <w:r w:rsidRPr="003836E0">
              <w:rPr>
                <w:szCs w:val="22"/>
              </w:rPr>
              <w:instrText xml:space="preserve">/../../amtspezi.dotm" GLL_Postfach_Ort \* CHARFORMAT </w:instrText>
            </w:r>
            <w:r>
              <w:rPr>
                <w:szCs w:val="22"/>
              </w:rPr>
              <w:instrText xml:space="preserve"> \* MERGEFORMAT </w:instrText>
            </w:r>
            <w:r w:rsidRPr="003836E0">
              <w:rPr>
                <w:szCs w:val="22"/>
              </w:rPr>
              <w:fldChar w:fldCharType="separate"/>
            </w:r>
            <w:bookmarkStart w:id="8" w:name="GLL_Postfach_Ort"/>
            <w:r w:rsidRPr="003836E0">
              <w:rPr>
                <w:bCs/>
                <w:szCs w:val="22"/>
              </w:rPr>
              <w:instrText xml:space="preserve"> </w:instrText>
            </w:r>
            <w:bookmarkEnd w:id="8"/>
            <w:r w:rsidRPr="003836E0">
              <w:rPr>
                <w:szCs w:val="22"/>
              </w:rPr>
              <w:fldChar w:fldCharType="end"/>
            </w:r>
            <w:r w:rsidRPr="003836E0">
              <w:rPr>
                <w:szCs w:val="22"/>
              </w:rPr>
              <w:instrText xml:space="preserve"> </w:instrText>
            </w:r>
            <w:r w:rsidRPr="003836E0">
              <w:rPr>
                <w:szCs w:val="22"/>
              </w:rPr>
              <w:fldChar w:fldCharType="begin"/>
            </w:r>
            <w:r w:rsidRPr="003836E0">
              <w:rPr>
                <w:szCs w:val="22"/>
              </w:rPr>
              <w:instrText>INCLUDETEXT „</w:instrText>
            </w:r>
            <w:r>
              <w:rPr>
                <w:sz w:val="20"/>
              </w:rPr>
              <w:fldChar w:fldCharType="begin"/>
            </w:r>
            <w:r>
              <w:rPr>
                <w:sz w:val="20"/>
              </w:rPr>
              <w:instrText>TEMPLATE \P</w:instrText>
            </w:r>
            <w:r>
              <w:rPr>
                <w:sz w:val="20"/>
              </w:rPr>
              <w:fldChar w:fldCharType="separate"/>
            </w:r>
            <w:r w:rsidR="006B6DED">
              <w:rPr>
                <w:noProof/>
                <w:sz w:val="20"/>
              </w:rPr>
              <w:instrText>L:\Allgemein-LG\Vorlagen\LG\Vordruckverzeichnis\AS30602.DOTM</w:instrText>
            </w:r>
            <w:r>
              <w:rPr>
                <w:sz w:val="20"/>
              </w:rPr>
              <w:fldChar w:fldCharType="end"/>
            </w:r>
            <w:r w:rsidRPr="003836E0">
              <w:rPr>
                <w:szCs w:val="22"/>
              </w:rPr>
              <w:instrText xml:space="preserve">/../../amtspezi.dotm" Ort \* CHARFORMAT </w:instrText>
            </w:r>
            <w:r>
              <w:rPr>
                <w:szCs w:val="22"/>
              </w:rPr>
              <w:instrText xml:space="preserve"> \* MERGEFORMAT </w:instrText>
            </w:r>
            <w:r w:rsidRPr="003836E0">
              <w:rPr>
                <w:szCs w:val="22"/>
              </w:rPr>
              <w:fldChar w:fldCharType="separate"/>
            </w:r>
            <w:bookmarkStart w:id="9" w:name="Ort"/>
            <w:r w:rsidR="006B6DED" w:rsidRPr="006B6DED">
              <w:rPr>
                <w:szCs w:val="22"/>
              </w:rPr>
              <w:instrText>Lüneburg</w:instrText>
            </w:r>
            <w:bookmarkEnd w:id="9"/>
            <w:r w:rsidRPr="003836E0">
              <w:rPr>
                <w:szCs w:val="22"/>
              </w:rPr>
              <w:fldChar w:fldCharType="end"/>
            </w:r>
            <w:r w:rsidRPr="003836E0">
              <w:rPr>
                <w:szCs w:val="22"/>
              </w:rPr>
              <w:fldChar w:fldCharType="separate"/>
            </w:r>
            <w:r w:rsidR="006B6DED" w:rsidRPr="006B6DED">
              <w:rPr>
                <w:noProof/>
                <w:szCs w:val="22"/>
              </w:rPr>
              <w:t>Lüneburg</w:t>
            </w:r>
            <w:r w:rsidRPr="003836E0">
              <w:rPr>
                <w:szCs w:val="22"/>
              </w:rPr>
              <w:fldChar w:fldCharType="end"/>
            </w:r>
          </w:p>
        </w:tc>
        <w:tc>
          <w:tcPr>
            <w:tcW w:w="907" w:type="dxa"/>
          </w:tcPr>
          <w:p w:rsidR="00C25C89" w:rsidRDefault="00C25C89" w:rsidP="00C25C89"/>
        </w:tc>
        <w:tc>
          <w:tcPr>
            <w:tcW w:w="3969" w:type="dxa"/>
          </w:tcPr>
          <w:p w:rsidR="00C25C89" w:rsidRDefault="00C25C89" w:rsidP="00C25C89">
            <w:pPr>
              <w:pStyle w:val="Briefkopf"/>
              <w:spacing w:before="1440" w:line="240" w:lineRule="exact"/>
            </w:pPr>
          </w:p>
        </w:tc>
      </w:tr>
      <w:tr w:rsidR="00763270">
        <w:trPr>
          <w:cantSplit/>
          <w:trHeight w:hRule="exact" w:val="460"/>
        </w:trPr>
        <w:tc>
          <w:tcPr>
            <w:tcW w:w="9696" w:type="dxa"/>
            <w:gridSpan w:val="3"/>
          </w:tcPr>
          <w:p w:rsidR="00763270" w:rsidRDefault="00763270">
            <w:pPr>
              <w:tabs>
                <w:tab w:val="left" w:pos="7371"/>
              </w:tabs>
              <w:ind w:left="2835" w:right="113"/>
              <w:jc w:val="right"/>
            </w:pPr>
          </w:p>
        </w:tc>
      </w:tr>
    </w:tbl>
    <w:p w:rsidR="00763270" w:rsidRDefault="00763270">
      <w:pPr>
        <w:framePr w:wrap="around" w:vAnchor="page" w:hAnchor="page" w:x="426" w:y="4821"/>
        <w:rPr>
          <w:sz w:val="14"/>
        </w:rPr>
      </w:pPr>
      <w:r>
        <w:rPr>
          <w:sz w:val="14"/>
        </w:rPr>
        <w:t>-</w:t>
      </w:r>
    </w:p>
    <w:p w:rsidR="00763270" w:rsidRDefault="00763270">
      <w:pPr>
        <w:framePr w:wrap="around" w:vAnchor="page" w:hAnchor="page" w:x="426" w:y="8308"/>
        <w:rPr>
          <w:sz w:val="14"/>
        </w:rPr>
      </w:pPr>
      <w:r>
        <w:rPr>
          <w:sz w:val="14"/>
        </w:rPr>
        <w:t>-</w:t>
      </w:r>
    </w:p>
    <w:p w:rsidR="00763270" w:rsidRDefault="00763270">
      <w:pPr>
        <w:framePr w:wrap="around" w:vAnchor="page" w:hAnchor="page" w:x="426" w:y="10887"/>
        <w:rPr>
          <w:sz w:val="14"/>
        </w:rPr>
      </w:pPr>
      <w:r>
        <w:rPr>
          <w:sz w:val="14"/>
        </w:rPr>
        <w:t>-</w:t>
      </w:r>
    </w:p>
    <w:tbl>
      <w:tblPr>
        <w:tblW w:w="0" w:type="auto"/>
        <w:tblLayout w:type="fixed"/>
        <w:tblCellMar>
          <w:left w:w="0" w:type="dxa"/>
          <w:right w:w="0" w:type="dxa"/>
        </w:tblCellMar>
        <w:tblLook w:val="0000" w:firstRow="0" w:lastRow="0" w:firstColumn="0" w:lastColumn="0" w:noHBand="0" w:noVBand="0"/>
      </w:tblPr>
      <w:tblGrid>
        <w:gridCol w:w="2892"/>
        <w:gridCol w:w="2835"/>
        <w:gridCol w:w="2665"/>
        <w:gridCol w:w="1304"/>
      </w:tblGrid>
      <w:tr w:rsidR="00763270">
        <w:trPr>
          <w:cantSplit/>
          <w:trHeight w:hRule="exact" w:val="227"/>
        </w:trPr>
        <w:tc>
          <w:tcPr>
            <w:tcW w:w="2892" w:type="dxa"/>
          </w:tcPr>
          <w:p w:rsidR="00763270" w:rsidRDefault="00763270">
            <w:pPr>
              <w:pStyle w:val="Briefkopf"/>
            </w:pPr>
            <w:r>
              <w:t>Ihr Zeichen, Ihre Nachricht vom</w:t>
            </w:r>
          </w:p>
        </w:tc>
        <w:tc>
          <w:tcPr>
            <w:tcW w:w="2835" w:type="dxa"/>
          </w:tcPr>
          <w:p w:rsidR="00763270" w:rsidRDefault="00763270">
            <w:pPr>
              <w:pStyle w:val="Briefkopf"/>
            </w:pPr>
            <w:r>
              <w:t>Mein Zeichen (Bei Antwort angeben)</w:t>
            </w:r>
          </w:p>
        </w:tc>
        <w:tc>
          <w:tcPr>
            <w:tcW w:w="2665" w:type="dxa"/>
          </w:tcPr>
          <w:p w:rsidR="00763270" w:rsidRDefault="00763270">
            <w:pPr>
              <w:pStyle w:val="Briefkopf"/>
            </w:pPr>
            <w:r>
              <w:t xml:space="preserve">Durchwahl </w:t>
            </w:r>
          </w:p>
        </w:tc>
        <w:tc>
          <w:tcPr>
            <w:tcW w:w="1304" w:type="dxa"/>
          </w:tcPr>
          <w:p w:rsidR="00763270" w:rsidRDefault="00763270">
            <w:pPr>
              <w:pStyle w:val="Briefkopf"/>
            </w:pPr>
          </w:p>
        </w:tc>
      </w:tr>
      <w:tr w:rsidR="00763270">
        <w:trPr>
          <w:cantSplit/>
          <w:trHeight w:val="840"/>
        </w:trPr>
        <w:bookmarkStart w:id="10" w:name="TM_Anfang" w:displacedByCustomXml="next"/>
        <w:bookmarkEnd w:id="10" w:displacedByCustomXml="next"/>
        <w:sdt>
          <w:sdtPr>
            <w:id w:val="1308593628"/>
            <w:placeholder>
              <w:docPart w:val="7B51A5BB0C364894A133638FC996D437"/>
            </w:placeholder>
            <w:text/>
          </w:sdtPr>
          <w:sdtEndPr/>
          <w:sdtContent>
            <w:tc>
              <w:tcPr>
                <w:tcW w:w="2892" w:type="dxa"/>
              </w:tcPr>
              <w:p w:rsidR="00763270" w:rsidRDefault="00340F36" w:rsidP="00340F36">
                <w:pPr>
                  <w:ind w:right="113"/>
                </w:pPr>
                <w:r>
                  <w:t xml:space="preserve">  </w:t>
                </w:r>
              </w:p>
            </w:tc>
          </w:sdtContent>
        </w:sdt>
        <w:sdt>
          <w:sdtPr>
            <w:id w:val="-1998563836"/>
            <w:placeholder>
              <w:docPart w:val="600CA7971FB64CD4BC9B39CEC3BC4A64"/>
            </w:placeholder>
            <w:text/>
          </w:sdtPr>
          <w:sdtEndPr/>
          <w:sdtContent>
            <w:tc>
              <w:tcPr>
                <w:tcW w:w="2835" w:type="dxa"/>
              </w:tcPr>
              <w:p w:rsidR="00763270" w:rsidRDefault="00340F36" w:rsidP="00340F36">
                <w:pPr>
                  <w:ind w:right="113"/>
                </w:pPr>
                <w:r>
                  <w:t xml:space="preserve"> 4.21-611-2712 </w:t>
                </w:r>
              </w:p>
            </w:tc>
          </w:sdtContent>
        </w:sdt>
        <w:sdt>
          <w:sdtPr>
            <w:id w:val="1042403194"/>
            <w:placeholder>
              <w:docPart w:val="2001EFD8D11642489A04102AE6AF267A"/>
            </w:placeholder>
            <w:text/>
          </w:sdtPr>
          <w:sdtEndPr/>
          <w:sdtContent>
            <w:tc>
              <w:tcPr>
                <w:tcW w:w="2665" w:type="dxa"/>
              </w:tcPr>
              <w:p w:rsidR="00763270" w:rsidRDefault="00340F36" w:rsidP="00340F36">
                <w:pPr>
                  <w:ind w:right="113"/>
                </w:pPr>
                <w:r>
                  <w:t xml:space="preserve">  </w:t>
                </w:r>
              </w:p>
            </w:tc>
          </w:sdtContent>
        </w:sdt>
        <w:tc>
          <w:tcPr>
            <w:tcW w:w="1304" w:type="dxa"/>
          </w:tcPr>
          <w:p w:rsidR="00763270" w:rsidRDefault="00763270">
            <w:pPr>
              <w:ind w:right="113"/>
            </w:pPr>
          </w:p>
        </w:tc>
      </w:tr>
    </w:tbl>
    <w:p w:rsidR="00763270" w:rsidRDefault="00763270">
      <w:pPr>
        <w:pStyle w:val="FlieText"/>
        <w:spacing w:after="720" w:line="20" w:lineRule="exact"/>
      </w:pPr>
    </w:p>
    <w:tbl>
      <w:tblPr>
        <w:tblW w:w="0" w:type="auto"/>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4861"/>
        <w:gridCol w:w="2013"/>
        <w:gridCol w:w="2848"/>
        <w:gridCol w:w="56"/>
      </w:tblGrid>
      <w:tr w:rsidR="00763270">
        <w:trPr>
          <w:cantSplit/>
        </w:trPr>
        <w:tc>
          <w:tcPr>
            <w:tcW w:w="6874" w:type="dxa"/>
            <w:gridSpan w:val="2"/>
            <w:tcBorders>
              <w:top w:val="single" w:sz="4" w:space="0" w:color="auto"/>
              <w:bottom w:val="single" w:sz="4" w:space="0" w:color="auto"/>
              <w:right w:val="nil"/>
            </w:tcBorders>
          </w:tcPr>
          <w:p w:rsidR="00763270" w:rsidRDefault="00340F36">
            <w:pPr>
              <w:pStyle w:val="FlieText"/>
              <w:spacing w:after="0" w:line="240" w:lineRule="atLeast"/>
            </w:pPr>
            <w:sdt>
              <w:sdtPr>
                <w:rPr>
                  <w:i/>
                  <w:color w:val="FF0000"/>
                </w:rPr>
                <w:id w:val="-1704165457"/>
                <w:placeholder>
                  <w:docPart w:val="A86F7D3063A2480BAB069D0EC57F36BA"/>
                </w:placeholder>
              </w:sdtPr>
              <w:sdtEndPr/>
              <w:sdtContent>
                <w:r w:rsidR="00763270">
                  <w:rPr>
                    <w:i/>
                    <w:color w:val="FF0000"/>
                  </w:rPr>
                  <w:fldChar w:fldCharType="begin"/>
                </w:r>
                <w:r w:rsidR="00763270">
                  <w:rPr>
                    <w:i/>
                    <w:color w:val="FF0000"/>
                  </w:rPr>
                  <w:instrText xml:space="preserve">  </w:instrText>
                </w:r>
                <w:r w:rsidR="00763270">
                  <w:rPr>
                    <w:i/>
                    <w:color w:val="FF0000"/>
                  </w:rPr>
                  <w:fldChar w:fldCharType="end"/>
                </w:r>
                <w:r>
                  <w:rPr>
                    <w:i/>
                    <w:color w:val="FF0000"/>
                  </w:rPr>
                  <w:t xml:space="preserve">Vereinfachte Flurbereinigung </w:t>
                </w:r>
                <w:proofErr w:type="spellStart"/>
                <w:r>
                  <w:rPr>
                    <w:i/>
                    <w:color w:val="FF0000"/>
                  </w:rPr>
                  <w:t>Schnackenburg</w:t>
                </w:r>
                <w:proofErr w:type="spellEnd"/>
              </w:sdtContent>
            </w:sdt>
            <w:r w:rsidR="00763270">
              <w:t xml:space="preserve">, </w:t>
            </w:r>
            <w:sdt>
              <w:sdtPr>
                <w:id w:val="-756051033"/>
                <w:placeholder>
                  <w:docPart w:val="A86F7D3063A2480BAB069D0EC57F36BA"/>
                </w:placeholder>
                <w:text/>
              </w:sdtPr>
              <w:sdtEndPr/>
              <w:sdtContent>
                <w:r>
                  <w:t xml:space="preserve">                                                           </w:t>
                </w:r>
                <w:r w:rsidR="00763270">
                  <w:t xml:space="preserve">Landkreis </w:t>
                </w:r>
                <w:r>
                  <w:t>Lüchow-Dannenberg</w:t>
                </w:r>
              </w:sdtContent>
            </w:sdt>
          </w:p>
          <w:p w:rsidR="00763270" w:rsidRDefault="00340F36">
            <w:pPr>
              <w:pStyle w:val="FlieText"/>
              <w:spacing w:after="0" w:line="240" w:lineRule="atLeast"/>
            </w:pPr>
            <w:sdt>
              <w:sdtPr>
                <w:id w:val="1022367622"/>
                <w:placeholder>
                  <w:docPart w:val="1DA3A532D1BA496EA313A1CEBF267077"/>
                </w:placeholder>
              </w:sdtPr>
              <w:sdtEndPr/>
              <w:sdtContent>
                <w:r>
                  <w:t xml:space="preserve">   </w:t>
                </w:r>
              </w:sdtContent>
            </w:sdt>
            <w:r w:rsidR="00763270">
              <w:fldChar w:fldCharType="begin"/>
            </w:r>
            <w:r w:rsidR="00763270">
              <w:instrText xml:space="preserve">  </w:instrText>
            </w:r>
            <w:r w:rsidR="00763270">
              <w:fldChar w:fldCharType="end"/>
            </w:r>
          </w:p>
          <w:p w:rsidR="00763270" w:rsidRDefault="00763270">
            <w:pPr>
              <w:pStyle w:val="FlieText"/>
              <w:spacing w:after="0" w:line="240" w:lineRule="atLeast"/>
            </w:pPr>
          </w:p>
          <w:p w:rsidR="00763270" w:rsidRDefault="00763270">
            <w:pPr>
              <w:pStyle w:val="FlieText"/>
              <w:spacing w:after="0" w:line="240" w:lineRule="atLeast"/>
            </w:pPr>
          </w:p>
          <w:p w:rsidR="00763270" w:rsidRDefault="00763270">
            <w:pPr>
              <w:pStyle w:val="FlieText"/>
              <w:spacing w:after="0" w:line="240" w:lineRule="atLeast"/>
            </w:pPr>
          </w:p>
        </w:tc>
        <w:tc>
          <w:tcPr>
            <w:tcW w:w="2903" w:type="dxa"/>
            <w:gridSpan w:val="2"/>
            <w:tcBorders>
              <w:top w:val="single" w:sz="12" w:space="0" w:color="auto"/>
              <w:left w:val="single" w:sz="12" w:space="0" w:color="auto"/>
              <w:bottom w:val="single" w:sz="12" w:space="0" w:color="auto"/>
              <w:right w:val="single" w:sz="12" w:space="0" w:color="auto"/>
            </w:tcBorders>
          </w:tcPr>
          <w:p w:rsidR="00763270" w:rsidRDefault="00763270">
            <w:pPr>
              <w:pStyle w:val="FlieText"/>
              <w:spacing w:before="120" w:after="0" w:line="240" w:lineRule="atLeast"/>
              <w:ind w:left="-57" w:right="-57"/>
              <w:rPr>
                <w:b/>
              </w:rPr>
            </w:pPr>
            <w:r>
              <w:rPr>
                <w:b/>
              </w:rPr>
              <w:t>Ord.-Nr. des Vollmachtgebers</w:t>
            </w:r>
          </w:p>
          <w:p w:rsidR="00763270" w:rsidRDefault="00340F36" w:rsidP="00340F36">
            <w:pPr>
              <w:pStyle w:val="FlieText"/>
              <w:spacing w:before="120" w:after="0" w:line="240" w:lineRule="atLeast"/>
              <w:ind w:left="-57" w:right="-57"/>
              <w:rPr>
                <w:b/>
              </w:rPr>
            </w:pPr>
            <w:sdt>
              <w:sdtPr>
                <w:rPr>
                  <w:b/>
                </w:rPr>
                <w:id w:val="-210272435"/>
                <w:placeholder>
                  <w:docPart w:val="CAAFCC1ACE3E44B0B633ED58ED7D02AA"/>
                </w:placeholder>
                <w:text/>
              </w:sdtPr>
              <w:sdtEndPr/>
              <w:sdtContent>
                <w:r>
                  <w:rPr>
                    <w:b/>
                  </w:rPr>
                  <w:t xml:space="preserve">   </w:t>
                </w:r>
              </w:sdtContent>
            </w:sdt>
            <w:r w:rsidR="00763270">
              <w:rPr>
                <w:b/>
              </w:rPr>
              <w:fldChar w:fldCharType="begin"/>
            </w:r>
            <w:r w:rsidR="00763270">
              <w:rPr>
                <w:b/>
              </w:rPr>
              <w:instrText xml:space="preserve">  </w:instrText>
            </w:r>
            <w:r w:rsidR="00763270">
              <w:rPr>
                <w:b/>
              </w:rPr>
              <w:fldChar w:fldCharType="end"/>
            </w:r>
          </w:p>
        </w:tc>
      </w:tr>
      <w:tr w:rsidR="00763270">
        <w:tblPrEx>
          <w:tblBorders>
            <w:top w:val="none" w:sz="0" w:space="0" w:color="auto"/>
            <w:left w:val="none" w:sz="0" w:space="0" w:color="auto"/>
            <w:bottom w:val="none" w:sz="0" w:space="0" w:color="auto"/>
            <w:right w:val="none" w:sz="0" w:space="0" w:color="auto"/>
          </w:tblBorders>
        </w:tblPrEx>
        <w:tc>
          <w:tcPr>
            <w:tcW w:w="9778" w:type="dxa"/>
            <w:gridSpan w:val="4"/>
            <w:tcBorders>
              <w:bottom w:val="single" w:sz="4" w:space="0" w:color="auto"/>
            </w:tcBorders>
          </w:tcPr>
          <w:p w:rsidR="00380520" w:rsidRPr="00EA2CDC" w:rsidRDefault="00661857" w:rsidP="00661857">
            <w:pPr>
              <w:pStyle w:val="FlieText"/>
              <w:spacing w:before="600" w:after="0" w:line="240" w:lineRule="atLeast"/>
              <w:ind w:left="2552" w:hanging="2552"/>
              <w:rPr>
                <w:b/>
                <w:sz w:val="24"/>
              </w:rPr>
            </w:pPr>
            <w:r w:rsidRPr="00EA2CDC">
              <w:rPr>
                <w:b/>
                <w:sz w:val="24"/>
              </w:rPr>
              <w:t>I</w:t>
            </w:r>
            <w:r w:rsidR="00763270" w:rsidRPr="00EA2CDC">
              <w:rPr>
                <w:b/>
                <w:sz w:val="24"/>
              </w:rPr>
              <w:t xml:space="preserve">. </w:t>
            </w:r>
            <w:r w:rsidRPr="00EA2CDC">
              <w:rPr>
                <w:b/>
                <w:sz w:val="24"/>
              </w:rPr>
              <w:t>Einzelv</w:t>
            </w:r>
            <w:r w:rsidR="00763270" w:rsidRPr="00EA2CDC">
              <w:rPr>
                <w:b/>
                <w:sz w:val="24"/>
              </w:rPr>
              <w:t>ollmacht</w:t>
            </w:r>
            <w:r w:rsidR="008F0F8D">
              <w:rPr>
                <w:b/>
                <w:sz w:val="24"/>
              </w:rPr>
              <w:t xml:space="preserve"> </w:t>
            </w:r>
          </w:p>
          <w:p w:rsidR="00763270" w:rsidRPr="00EA2CDC" w:rsidRDefault="00503CBE" w:rsidP="00661857">
            <w:pPr>
              <w:pStyle w:val="FlieText"/>
              <w:spacing w:before="600" w:after="0" w:line="240" w:lineRule="atLeast"/>
              <w:ind w:left="2552" w:hanging="2552"/>
              <w:rPr>
                <w:b/>
              </w:rPr>
            </w:pPr>
            <w:r>
              <w:rPr>
                <w:noProof/>
                <w:sz w:val="22"/>
                <w:szCs w:val="22"/>
              </w:rPr>
              <mc:AlternateContent>
                <mc:Choice Requires="wps">
                  <w:drawing>
                    <wp:anchor distT="0" distB="0" distL="114300" distR="114300" simplePos="0" relativeHeight="251659264" behindDoc="0" locked="0" layoutInCell="1" allowOverlap="1">
                      <wp:simplePos x="0" y="0"/>
                      <wp:positionH relativeFrom="column">
                        <wp:posOffset>168883</wp:posOffset>
                      </wp:positionH>
                      <wp:positionV relativeFrom="paragraph">
                        <wp:posOffset>564736</wp:posOffset>
                      </wp:positionV>
                      <wp:extent cx="3029447" cy="0"/>
                      <wp:effectExtent l="0" t="0" r="19050" b="19050"/>
                      <wp:wrapNone/>
                      <wp:docPr id="2" name="Gerader Verbinder 2"/>
                      <wp:cNvGraphicFramePr/>
                      <a:graphic xmlns:a="http://schemas.openxmlformats.org/drawingml/2006/main">
                        <a:graphicData uri="http://schemas.microsoft.com/office/word/2010/wordprocessingShape">
                          <wps:wsp>
                            <wps:cNvCnPr/>
                            <wps:spPr>
                              <a:xfrm>
                                <a:off x="0" y="0"/>
                                <a:ext cx="3029447"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CADBAA8" id="Gerader Verbinder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3.3pt,44.45pt" to="251.85pt,4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" strokecolor="black [3213]" strokeweight="1pt"/>
                  </w:pict>
                </mc:Fallback>
              </mc:AlternateContent>
            </w:r>
            <w:r w:rsidR="00380520" w:rsidRPr="00EA2CDC">
              <w:rPr>
                <w:sz w:val="22"/>
                <w:szCs w:val="22"/>
              </w:rPr>
              <w:t>für</w:t>
            </w:r>
            <w:r w:rsidR="003518C6">
              <w:rPr>
                <w:sz w:val="22"/>
                <w:szCs w:val="22"/>
              </w:rPr>
              <w:t xml:space="preserve"> </w:t>
            </w:r>
            <w:sdt>
              <w:sdtPr>
                <w:rPr>
                  <w:sz w:val="22"/>
                  <w:szCs w:val="22"/>
                </w:rPr>
                <w:id w:val="717090309"/>
                <w:placeholder>
                  <w:docPart w:val="A86F7D3063A2480BAB069D0EC57F36BA"/>
                </w:placeholder>
                <w:text/>
              </w:sdtPr>
              <w:sdtEndPr/>
              <w:sdtContent>
                <w:r w:rsidR="00340F36">
                  <w:rPr>
                    <w:sz w:val="22"/>
                    <w:szCs w:val="22"/>
                  </w:rPr>
                  <w:t xml:space="preserve">                          Planwunschtermin</w:t>
                </w:r>
              </w:sdtContent>
            </w:sdt>
            <w:r w:rsidR="00661857" w:rsidRPr="00EA2CDC">
              <w:br/>
            </w:r>
            <w:r w:rsidR="00380520" w:rsidRPr="00EA2CDC">
              <w:t>(</w:t>
            </w:r>
            <w:r w:rsidR="00661857" w:rsidRPr="00EA2CDC">
              <w:t>Grund</w:t>
            </w:r>
            <w:r w:rsidR="00661857" w:rsidRPr="00EA2CDC">
              <w:rPr>
                <w:b/>
              </w:rPr>
              <w:t>)</w:t>
            </w:r>
          </w:p>
          <w:p w:rsidR="00763270" w:rsidRPr="00C729D6" w:rsidRDefault="00763270">
            <w:pPr>
              <w:pStyle w:val="FlieText"/>
              <w:spacing w:before="240" w:after="0" w:line="240" w:lineRule="atLeast"/>
              <w:rPr>
                <w:i/>
                <w:strike/>
                <w:color w:val="FF0000"/>
              </w:rPr>
            </w:pPr>
          </w:p>
        </w:tc>
      </w:tr>
      <w:tr w:rsidR="00763270">
        <w:tblPrEx>
          <w:tblBorders>
            <w:insideH w:val="single" w:sz="4" w:space="0" w:color="auto"/>
            <w:insideV w:val="single" w:sz="4" w:space="0" w:color="auto"/>
          </w:tblBorders>
        </w:tblPrEx>
        <w:trPr>
          <w:gridAfter w:val="1"/>
          <w:wAfter w:w="55" w:type="dxa"/>
          <w:cantSplit/>
        </w:trPr>
        <w:tc>
          <w:tcPr>
            <w:tcW w:w="9722" w:type="dxa"/>
            <w:gridSpan w:val="3"/>
          </w:tcPr>
          <w:p w:rsidR="00763270" w:rsidRDefault="00763270">
            <w:pPr>
              <w:pStyle w:val="Kopfzeile"/>
              <w:tabs>
                <w:tab w:val="clear" w:pos="9071"/>
              </w:tabs>
              <w:spacing w:before="20"/>
              <w:rPr>
                <w:sz w:val="16"/>
              </w:rPr>
            </w:pPr>
            <w:r>
              <w:rPr>
                <w:sz w:val="16"/>
              </w:rPr>
              <w:t>Vollmachtnehmer: (Name ggf. Geburtsname, Vorname):</w:t>
            </w:r>
          </w:p>
          <w:p w:rsidR="00763270" w:rsidRDefault="00340F36" w:rsidP="00340F36">
            <w:pPr>
              <w:pStyle w:val="Kopfzeile"/>
              <w:tabs>
                <w:tab w:val="clear" w:pos="9071"/>
              </w:tabs>
              <w:spacing w:before="20"/>
            </w:pPr>
            <w:sdt>
              <w:sdtPr>
                <w:id w:val="-48220542"/>
                <w:placeholder>
                  <w:docPart w:val="CCBB26B337EC457ABBF16F7907D5C6DF"/>
                </w:placeholder>
                <w:text/>
              </w:sdtPr>
              <w:sdtEndPr/>
              <w:sdtContent>
                <w:r>
                  <w:t xml:space="preserve"> </w:t>
                </w:r>
              </w:sdtContent>
            </w:sdt>
            <w:r w:rsidR="00763270">
              <w:fldChar w:fldCharType="begin"/>
            </w:r>
            <w:r w:rsidR="00763270">
              <w:instrText xml:space="preserve">  </w:instrText>
            </w:r>
            <w:r w:rsidR="00763270">
              <w:fldChar w:fldCharType="end"/>
            </w:r>
          </w:p>
        </w:tc>
      </w:tr>
      <w:tr w:rsidR="00763270">
        <w:tblPrEx>
          <w:tblBorders>
            <w:insideH w:val="single" w:sz="4" w:space="0" w:color="auto"/>
            <w:insideV w:val="single" w:sz="4" w:space="0" w:color="auto"/>
          </w:tblBorders>
        </w:tblPrEx>
        <w:trPr>
          <w:gridAfter w:val="1"/>
          <w:wAfter w:w="55" w:type="dxa"/>
          <w:cantSplit/>
        </w:trPr>
        <w:tc>
          <w:tcPr>
            <w:tcW w:w="4861" w:type="dxa"/>
            <w:tcBorders>
              <w:right w:val="nil"/>
            </w:tcBorders>
          </w:tcPr>
          <w:p w:rsidR="00763270" w:rsidRDefault="00763270">
            <w:pPr>
              <w:pStyle w:val="Kopfzeile"/>
              <w:tabs>
                <w:tab w:val="clear" w:pos="9071"/>
              </w:tabs>
              <w:spacing w:before="20"/>
              <w:rPr>
                <w:sz w:val="16"/>
              </w:rPr>
            </w:pPr>
            <w:r>
              <w:rPr>
                <w:sz w:val="16"/>
              </w:rPr>
              <w:t>Anschrift: (Straße / Hs.-Nr.)</w:t>
            </w:r>
          </w:p>
          <w:p w:rsidR="00763270" w:rsidRDefault="00340F36" w:rsidP="00340F36">
            <w:pPr>
              <w:pStyle w:val="Kopfzeile"/>
              <w:tabs>
                <w:tab w:val="clear" w:pos="9071"/>
              </w:tabs>
              <w:spacing w:before="20"/>
            </w:pPr>
            <w:sdt>
              <w:sdtPr>
                <w:id w:val="1902554643"/>
                <w:placeholder>
                  <w:docPart w:val="885328095F394F25891E000EBC79591A"/>
                </w:placeholder>
                <w:text/>
              </w:sdtPr>
              <w:sdtEndPr/>
              <w:sdtContent>
                <w:r>
                  <w:t xml:space="preserve"> </w:t>
                </w:r>
              </w:sdtContent>
            </w:sdt>
            <w:r w:rsidR="00763270">
              <w:fldChar w:fldCharType="begin"/>
            </w:r>
            <w:r w:rsidR="00763270">
              <w:instrText xml:space="preserve">  </w:instrText>
            </w:r>
            <w:r w:rsidR="00763270">
              <w:fldChar w:fldCharType="end"/>
            </w:r>
          </w:p>
        </w:tc>
        <w:tc>
          <w:tcPr>
            <w:tcW w:w="4861" w:type="dxa"/>
            <w:gridSpan w:val="2"/>
            <w:tcBorders>
              <w:left w:val="nil"/>
            </w:tcBorders>
          </w:tcPr>
          <w:p w:rsidR="00763270" w:rsidRDefault="00763270">
            <w:pPr>
              <w:pStyle w:val="Kopfzeile"/>
              <w:tabs>
                <w:tab w:val="clear" w:pos="9071"/>
              </w:tabs>
              <w:spacing w:before="20"/>
              <w:rPr>
                <w:sz w:val="16"/>
              </w:rPr>
            </w:pPr>
            <w:r>
              <w:rPr>
                <w:sz w:val="16"/>
              </w:rPr>
              <w:t>(PLZ / Ort)</w:t>
            </w:r>
          </w:p>
          <w:p w:rsidR="00763270" w:rsidRDefault="00340F36" w:rsidP="00340F36">
            <w:pPr>
              <w:pStyle w:val="Kopfzeile"/>
              <w:tabs>
                <w:tab w:val="clear" w:pos="9071"/>
              </w:tabs>
              <w:spacing w:before="20"/>
            </w:pPr>
            <w:sdt>
              <w:sdtPr>
                <w:id w:val="1845357421"/>
                <w:placeholder>
                  <w:docPart w:val="87E51DC841A4429EA22D4A225D1CE768"/>
                </w:placeholder>
                <w:text/>
              </w:sdtPr>
              <w:sdtEndPr/>
              <w:sdtContent>
                <w:r>
                  <w:t xml:space="preserve"> </w:t>
                </w:r>
              </w:sdtContent>
            </w:sdt>
            <w:r w:rsidR="00763270">
              <w:fldChar w:fldCharType="begin"/>
            </w:r>
            <w:r w:rsidR="00763270">
              <w:instrText xml:space="preserve">  </w:instrText>
            </w:r>
            <w:r w:rsidR="00763270">
              <w:fldChar w:fldCharType="end"/>
            </w:r>
          </w:p>
        </w:tc>
      </w:tr>
    </w:tbl>
    <w:p w:rsidR="00661857" w:rsidRDefault="00661857">
      <w:pPr>
        <w:pStyle w:val="FlieText"/>
        <w:spacing w:after="240" w:line="240" w:lineRule="atLeast"/>
      </w:pPr>
    </w:p>
    <w:p w:rsidR="00763270" w:rsidRDefault="00763270">
      <w:pPr>
        <w:pStyle w:val="FlieText"/>
        <w:spacing w:after="240" w:line="240" w:lineRule="atLeast"/>
      </w:pPr>
      <w:r>
        <w:t>Mir ist bekannt, dass bei einem Widerru</w:t>
      </w:r>
      <w:r w:rsidRPr="00EA2CDC">
        <w:t xml:space="preserve">f der </w:t>
      </w:r>
      <w:r w:rsidR="00661857" w:rsidRPr="00EA2CDC">
        <w:t>Einzelv</w:t>
      </w:r>
      <w:r w:rsidRPr="00EA2CDC">
        <w:t>ollmacht</w:t>
      </w:r>
      <w:r>
        <w:t xml:space="preserve">, diese erst durch Anzeige an das </w:t>
      </w:r>
      <w:r w:rsidR="00C25C89" w:rsidRPr="003837E3">
        <w:fldChar w:fldCharType="begin"/>
      </w:r>
      <w:r w:rsidR="00C25C89" w:rsidRPr="003837E3">
        <w:instrText xml:space="preserve"> IF </w:instrText>
      </w:r>
      <w:r w:rsidR="00C25C89">
        <w:fldChar w:fldCharType="begin"/>
      </w:r>
      <w:r w:rsidR="00C25C89">
        <w:instrText>INCLUDETEXT „</w:instrText>
      </w:r>
      <w:r w:rsidR="00C25C89">
        <w:fldChar w:fldCharType="begin"/>
      </w:r>
      <w:r w:rsidR="00C25C89">
        <w:instrText>TEMPLATE \P</w:instrText>
      </w:r>
      <w:r w:rsidR="00C25C89">
        <w:fldChar w:fldCharType="separate"/>
      </w:r>
      <w:r w:rsidR="006B6DED">
        <w:rPr>
          <w:noProof/>
        </w:rPr>
        <w:instrText>L:\Allgemein-LG\Vorlagen\LG\Vordruckverzeichnis\AS30602.DOTM</w:instrText>
      </w:r>
      <w:r w:rsidR="00C25C89">
        <w:fldChar w:fldCharType="end"/>
      </w:r>
      <w:r w:rsidR="00C25C89">
        <w:instrText xml:space="preserve">/../../AMTSPEZI.DOTM“ GLL2 \* CHARFORMAT </w:instrText>
      </w:r>
      <w:r w:rsidR="00C25C89">
        <w:fldChar w:fldCharType="separate"/>
      </w:r>
      <w:r w:rsidR="006B6DED" w:rsidRPr="004A5642">
        <w:instrText>ArL</w:instrText>
      </w:r>
      <w:r w:rsidR="00C25C89">
        <w:fldChar w:fldCharType="end"/>
      </w:r>
      <w:r w:rsidR="00C25C89" w:rsidRPr="003837E3">
        <w:instrText xml:space="preserve">= "ArL" </w:instrText>
      </w:r>
      <w:r w:rsidR="00C25C89">
        <w:rPr>
          <w:bCs/>
        </w:rPr>
        <w:fldChar w:fldCharType="begin"/>
      </w:r>
      <w:r w:rsidR="00C25C89">
        <w:rPr>
          <w:bCs/>
        </w:rPr>
        <w:instrText>INCLUDETEXT „</w:instrText>
      </w:r>
      <w:r w:rsidR="00C25C89">
        <w:fldChar w:fldCharType="begin"/>
      </w:r>
      <w:r w:rsidR="00C25C89">
        <w:instrText>TEMPLATE \P</w:instrText>
      </w:r>
      <w:r w:rsidR="00C25C89">
        <w:fldChar w:fldCharType="separate"/>
      </w:r>
      <w:r w:rsidR="006B6DED">
        <w:rPr>
          <w:noProof/>
        </w:rPr>
        <w:instrText>L:\Allgemein-LG\Vorlagen\LG\Vordruckverzeichnis\AS30602.DOTM</w:instrText>
      </w:r>
      <w:r w:rsidR="00C25C89">
        <w:fldChar w:fldCharType="end"/>
      </w:r>
      <w:r w:rsidR="00C25C89">
        <w:rPr>
          <w:bCs/>
        </w:rPr>
        <w:instrText xml:space="preserve">/../../AMTSPEZI.DOTM“ GLL1 \* CHARFORMAT </w:instrText>
      </w:r>
      <w:r w:rsidR="00C25C89">
        <w:rPr>
          <w:bCs/>
        </w:rPr>
        <w:fldChar w:fldCharType="separate"/>
      </w:r>
      <w:r w:rsidR="006B6DED" w:rsidRPr="006B6DED">
        <w:rPr>
          <w:bCs/>
        </w:rPr>
        <w:instrText>Amt für regionale Landesentwicklung</w:instrText>
      </w:r>
      <w:r w:rsidR="00C25C89">
        <w:rPr>
          <w:bCs/>
        </w:rPr>
        <w:fldChar w:fldCharType="end"/>
      </w:r>
      <w:r w:rsidR="00C25C89" w:rsidRPr="003837E3">
        <w:fldChar w:fldCharType="begin"/>
      </w:r>
      <w:r w:rsidR="00C25C89">
        <w:instrText>INCLUDETEXT „</w:instrText>
      </w:r>
      <w:r w:rsidR="00C25C89">
        <w:fldChar w:fldCharType="begin"/>
      </w:r>
      <w:r w:rsidR="00C25C89">
        <w:instrText>TEMPLATE \P</w:instrText>
      </w:r>
      <w:r w:rsidR="00C25C89">
        <w:fldChar w:fldCharType="separate"/>
      </w:r>
      <w:r w:rsidR="006B6DED">
        <w:rPr>
          <w:noProof/>
        </w:rPr>
        <w:instrText>L:\Allgemein-LG\Vorlagen\LG\Vordruckverzeichnis\AS30602.DOTM</w:instrText>
      </w:r>
      <w:r w:rsidR="00C25C89">
        <w:fldChar w:fldCharType="end"/>
      </w:r>
      <w:r w:rsidR="00C25C89">
        <w:instrText>/../../AMTSPEZI.DOTM“</w:instrText>
      </w:r>
      <w:r w:rsidR="00C25C89" w:rsidRPr="003837E3">
        <w:instrText xml:space="preserve"> GLL</w:instrText>
      </w:r>
      <w:r w:rsidR="00C25C89">
        <w:instrText>3</w:instrText>
      </w:r>
      <w:r w:rsidR="00C25C89" w:rsidRPr="003837E3">
        <w:instrText xml:space="preserve"> </w:instrText>
      </w:r>
      <w:r w:rsidR="00C25C89">
        <w:instrText>\* CHARFORMAT</w:instrText>
      </w:r>
      <w:r w:rsidR="00C25C89" w:rsidRPr="003837E3">
        <w:instrText xml:space="preserve"> </w:instrText>
      </w:r>
      <w:r w:rsidR="00C25C89" w:rsidRPr="003837E3">
        <w:fldChar w:fldCharType="separate"/>
      </w:r>
      <w:bookmarkStart w:id="11" w:name="GLL3"/>
      <w:r w:rsidR="00C25C89" w:rsidRPr="00C7538E">
        <w:rPr>
          <w:bCs/>
        </w:rPr>
        <w:instrText>Servicezentrum Landentwicklung und Agrarförderung</w:instrText>
      </w:r>
      <w:bookmarkEnd w:id="11"/>
      <w:r w:rsidR="00C25C89" w:rsidRPr="003837E3">
        <w:fldChar w:fldCharType="end"/>
      </w:r>
      <w:r w:rsidR="00C25C89" w:rsidRPr="003837E3">
        <w:fldChar w:fldCharType="separate"/>
      </w:r>
      <w:r w:rsidR="006B6DED" w:rsidRPr="006B6DED">
        <w:rPr>
          <w:bCs/>
          <w:noProof/>
        </w:rPr>
        <w:t>Amt für regionale Landesentwicklung</w:t>
      </w:r>
      <w:r w:rsidR="00C25C89" w:rsidRPr="003837E3">
        <w:fldChar w:fldCharType="end"/>
      </w:r>
      <w:r w:rsidR="00C25C89" w:rsidRPr="003837E3">
        <w:fldChar w:fldCharType="begin"/>
      </w:r>
      <w:r w:rsidR="00C25C89" w:rsidRPr="003837E3">
        <w:instrText xml:space="preserve"> IF </w:instrText>
      </w:r>
      <w:r w:rsidR="00C25C89">
        <w:fldChar w:fldCharType="begin"/>
      </w:r>
      <w:r w:rsidR="00C25C89">
        <w:instrText>INCLUDETEXT „</w:instrText>
      </w:r>
      <w:r w:rsidR="00C25C89">
        <w:fldChar w:fldCharType="begin"/>
      </w:r>
      <w:r w:rsidR="00C25C89">
        <w:instrText>TEMPLATE \P</w:instrText>
      </w:r>
      <w:r w:rsidR="00C25C89">
        <w:fldChar w:fldCharType="separate"/>
      </w:r>
      <w:r w:rsidR="006B6DED">
        <w:rPr>
          <w:noProof/>
        </w:rPr>
        <w:instrText>L:\Allgemein-LG\Vorlagen\LG\Vordruckverzeichnis\AS30602.DOTM</w:instrText>
      </w:r>
      <w:r w:rsidR="00C25C89">
        <w:fldChar w:fldCharType="end"/>
      </w:r>
      <w:r w:rsidR="00C25C89">
        <w:instrText xml:space="preserve">/../../AMTSPEZI.DOTM“ GLL2 \* CHARFORMAT </w:instrText>
      </w:r>
      <w:r w:rsidR="00C25C89">
        <w:fldChar w:fldCharType="separate"/>
      </w:r>
      <w:r w:rsidR="006B6DED" w:rsidRPr="004A5642">
        <w:instrText>ArL</w:instrText>
      </w:r>
      <w:r w:rsidR="00C25C89">
        <w:fldChar w:fldCharType="end"/>
      </w:r>
      <w:r w:rsidR="00C25C89" w:rsidRPr="003837E3">
        <w:instrText>= "ArL" " "</w:instrText>
      </w:r>
      <w:r w:rsidR="00C25C89" w:rsidRPr="003837E3">
        <w:fldChar w:fldCharType="separate"/>
      </w:r>
      <w:r w:rsidR="006B6DED" w:rsidRPr="003837E3">
        <w:rPr>
          <w:noProof/>
        </w:rPr>
        <w:t xml:space="preserve"> </w:t>
      </w:r>
      <w:r w:rsidR="00C25C89" w:rsidRPr="003837E3">
        <w:fldChar w:fldCharType="end"/>
      </w:r>
      <w:bookmarkStart w:id="12" w:name="OLE_LINK1"/>
      <w:r w:rsidR="00C25C89" w:rsidRPr="003837E3">
        <w:fldChar w:fldCharType="begin"/>
      </w:r>
      <w:r w:rsidR="00C25C89" w:rsidRPr="003837E3">
        <w:instrText xml:space="preserve"> IF </w:instrText>
      </w:r>
      <w:r w:rsidR="00C25C89">
        <w:fldChar w:fldCharType="begin"/>
      </w:r>
      <w:r w:rsidR="00C25C89">
        <w:instrText>INCLUDETEXT „</w:instrText>
      </w:r>
      <w:r w:rsidR="00C25C89">
        <w:fldChar w:fldCharType="begin"/>
      </w:r>
      <w:r w:rsidR="00C25C89">
        <w:instrText>TEMPLATE \P</w:instrText>
      </w:r>
      <w:r w:rsidR="00C25C89">
        <w:fldChar w:fldCharType="separate"/>
      </w:r>
      <w:r w:rsidR="006B6DED">
        <w:rPr>
          <w:noProof/>
        </w:rPr>
        <w:instrText>L:\Allgemein-LG\Vorlagen\LG\Vordruckverzeichnis\AS30602.DOTM</w:instrText>
      </w:r>
      <w:r w:rsidR="00C25C89">
        <w:fldChar w:fldCharType="end"/>
      </w:r>
      <w:r w:rsidR="00C25C89">
        <w:instrText xml:space="preserve">/../../AMTSPEZI.DOTM“ GLL2 \* CHARFORMAT </w:instrText>
      </w:r>
      <w:r w:rsidR="00C25C89">
        <w:fldChar w:fldCharType="separate"/>
      </w:r>
      <w:bookmarkStart w:id="13" w:name="GLL2"/>
      <w:r w:rsidR="006B6DED" w:rsidRPr="004A5642">
        <w:instrText>ArL</w:instrText>
      </w:r>
      <w:bookmarkEnd w:id="13"/>
      <w:r w:rsidR="00C25C89">
        <w:fldChar w:fldCharType="end"/>
      </w:r>
      <w:r w:rsidR="00C25C89" w:rsidRPr="003837E3">
        <w:instrText xml:space="preserve">= "ArL" </w:instrText>
      </w:r>
      <w:r w:rsidR="00C25C89">
        <w:fldChar w:fldCharType="begin"/>
      </w:r>
      <w:r w:rsidR="00C25C89">
        <w:instrText>INCLUDETEXT „</w:instrText>
      </w:r>
      <w:r w:rsidR="00C25C89">
        <w:fldChar w:fldCharType="begin"/>
      </w:r>
      <w:r w:rsidR="00C25C89">
        <w:instrText>TEMPLATE \P</w:instrText>
      </w:r>
      <w:r w:rsidR="00C25C89">
        <w:fldChar w:fldCharType="separate"/>
      </w:r>
      <w:r w:rsidR="006B6DED">
        <w:rPr>
          <w:noProof/>
        </w:rPr>
        <w:instrText>L:\Allgemein-LG\Vorlagen\LG\Vordruckverzeichnis\AS30602.DOTM</w:instrText>
      </w:r>
      <w:r w:rsidR="00C25C89">
        <w:fldChar w:fldCharType="end"/>
      </w:r>
      <w:r w:rsidR="00C25C89">
        <w:instrText xml:space="preserve">/../../AMTSPEZI.DOTM“ Amt3 \* CHARFORMAT </w:instrText>
      </w:r>
      <w:r w:rsidR="00C25C89">
        <w:fldChar w:fldCharType="separate"/>
      </w:r>
      <w:r w:rsidR="006B6DED">
        <w:instrText>Lüneburg</w:instrText>
      </w:r>
      <w:r w:rsidR="00C25C89">
        <w:rPr>
          <w:bCs/>
        </w:rPr>
        <w:fldChar w:fldCharType="end"/>
      </w:r>
      <w:r w:rsidR="00C25C89" w:rsidRPr="003837E3">
        <w:fldChar w:fldCharType="separate"/>
      </w:r>
      <w:r w:rsidR="006B6DED">
        <w:rPr>
          <w:noProof/>
        </w:rPr>
        <w:t>Lüneburg</w:t>
      </w:r>
      <w:r w:rsidR="00C25C89" w:rsidRPr="003837E3">
        <w:fldChar w:fldCharType="end"/>
      </w:r>
      <w:bookmarkEnd w:id="12"/>
      <w:r w:rsidR="00C25C89" w:rsidRPr="003837E3">
        <w:fldChar w:fldCharType="begin"/>
      </w:r>
      <w:r w:rsidR="00C25C89" w:rsidRPr="003837E3">
        <w:instrText xml:space="preserve"> IF </w:instrText>
      </w:r>
      <w:r w:rsidR="00C25C89">
        <w:fldChar w:fldCharType="begin"/>
      </w:r>
      <w:r w:rsidR="00C25C89">
        <w:instrText>INCLUDETEXT „</w:instrText>
      </w:r>
      <w:r w:rsidR="00C25C89">
        <w:fldChar w:fldCharType="begin"/>
      </w:r>
      <w:r w:rsidR="00C25C89">
        <w:instrText>TEMPLATE \P</w:instrText>
      </w:r>
      <w:r w:rsidR="00C25C89">
        <w:fldChar w:fldCharType="separate"/>
      </w:r>
      <w:r w:rsidR="006B6DED">
        <w:rPr>
          <w:noProof/>
        </w:rPr>
        <w:instrText>L:\Allgemein-LG\Vorlagen\LG\Vordruckverzeichnis\AS30602.DOTM</w:instrText>
      </w:r>
      <w:r w:rsidR="00C25C89">
        <w:fldChar w:fldCharType="end"/>
      </w:r>
      <w:r w:rsidR="00C25C89">
        <w:instrText xml:space="preserve">/../../AMTSPEZI.DOTM“ Geschäftsstelle \* CHARFORMAT </w:instrText>
      </w:r>
      <w:r w:rsidR="00C25C89">
        <w:fldChar w:fldCharType="separate"/>
      </w:r>
      <w:r w:rsidR="006B6DED">
        <w:instrText>     </w:instrText>
      </w:r>
      <w:r w:rsidR="00C25C89">
        <w:fldChar w:fldCharType="end"/>
      </w:r>
      <w:r w:rsidR="00C25C89" w:rsidRPr="003837E3">
        <w:instrText>= "Geschäftsstelle" ","</w:instrText>
      </w:r>
      <w:r w:rsidR="00C25C89" w:rsidRPr="003837E3">
        <w:fldChar w:fldCharType="end"/>
      </w:r>
      <w:r w:rsidR="00C25C89" w:rsidRPr="003837E3">
        <w:t xml:space="preserve"> </w:t>
      </w:r>
      <w:r w:rsidR="00C25C89" w:rsidRPr="003837E3">
        <w:fldChar w:fldCharType="begin"/>
      </w:r>
      <w:r w:rsidR="00C25C89" w:rsidRPr="003837E3">
        <w:instrText xml:space="preserve"> IF </w:instrText>
      </w:r>
      <w:r w:rsidR="00C25C89">
        <w:fldChar w:fldCharType="begin"/>
      </w:r>
      <w:r w:rsidR="00C25C89">
        <w:instrText>INCLUDETEXT „</w:instrText>
      </w:r>
      <w:r w:rsidR="00C25C89">
        <w:fldChar w:fldCharType="begin"/>
      </w:r>
      <w:r w:rsidR="00C25C89">
        <w:instrText>TEMPLATE \P</w:instrText>
      </w:r>
      <w:r w:rsidR="00C25C89">
        <w:fldChar w:fldCharType="separate"/>
      </w:r>
      <w:r w:rsidR="006B6DED">
        <w:rPr>
          <w:noProof/>
        </w:rPr>
        <w:instrText>L:\Allgemein-LG\Vorlagen\LG\Vordruckverzeichnis\AS30602.DOTM</w:instrText>
      </w:r>
      <w:r w:rsidR="00C25C89">
        <w:fldChar w:fldCharType="end"/>
      </w:r>
      <w:r w:rsidR="00C25C89">
        <w:instrText xml:space="preserve">/../../AMTSPEZI.DOTM“ Geschäftsstelle \* CHARFORMAT </w:instrText>
      </w:r>
      <w:r w:rsidR="00C25C89">
        <w:fldChar w:fldCharType="separate"/>
      </w:r>
      <w:r w:rsidR="006B6DED">
        <w:instrText>     </w:instrText>
      </w:r>
      <w:r w:rsidR="00C25C89">
        <w:fldChar w:fldCharType="end"/>
      </w:r>
      <w:r w:rsidR="00C25C89" w:rsidRPr="003837E3">
        <w:instrText xml:space="preserve">= "Geschäftsstelle" </w:instrText>
      </w:r>
      <w:r w:rsidR="00C25C89">
        <w:fldChar w:fldCharType="begin"/>
      </w:r>
      <w:r w:rsidR="00C25C89">
        <w:instrText>INCLUDETEXT „</w:instrText>
      </w:r>
      <w:r w:rsidR="00C25C89">
        <w:fldChar w:fldCharType="begin"/>
      </w:r>
      <w:r w:rsidR="00C25C89">
        <w:instrText>TEMPLATE \P</w:instrText>
      </w:r>
      <w:r w:rsidR="00C25C89">
        <w:fldChar w:fldCharType="end"/>
      </w:r>
      <w:r w:rsidR="00C25C89">
        <w:instrText xml:space="preserve">/../../AMTSPEZI.DOTM“ Geschäftsstelle \* CHARFORMAT </w:instrText>
      </w:r>
      <w:r w:rsidR="00C25C89">
        <w:fldChar w:fldCharType="separate"/>
      </w:r>
      <w:r w:rsidR="00C25C89" w:rsidRPr="00B83D18">
        <w:rPr>
          <w:bCs/>
        </w:rPr>
        <w:instrText>Geschäftsstelle</w:instrText>
      </w:r>
      <w:r w:rsidR="00C25C89">
        <w:rPr>
          <w:bCs/>
        </w:rPr>
        <w:fldChar w:fldCharType="end"/>
      </w:r>
      <w:r w:rsidR="00C25C89" w:rsidRPr="003837E3">
        <w:fldChar w:fldCharType="end"/>
      </w:r>
      <w:r w:rsidR="000C6390">
        <w:t xml:space="preserve"> </w:t>
      </w:r>
      <w:r w:rsidR="00C25C89" w:rsidRPr="003837E3">
        <w:fldChar w:fldCharType="begin"/>
      </w:r>
      <w:r w:rsidR="00C25C89" w:rsidRPr="003837E3">
        <w:instrText xml:space="preserve"> IF </w:instrText>
      </w:r>
      <w:r w:rsidR="00C25C89">
        <w:fldChar w:fldCharType="begin"/>
      </w:r>
      <w:r w:rsidR="00C25C89">
        <w:instrText>INCLUDETEXT „</w:instrText>
      </w:r>
      <w:r w:rsidR="00C25C89">
        <w:fldChar w:fldCharType="begin"/>
      </w:r>
      <w:r w:rsidR="00C25C89">
        <w:instrText>TEMPLATE \P</w:instrText>
      </w:r>
      <w:r w:rsidR="00C25C89">
        <w:fldChar w:fldCharType="separate"/>
      </w:r>
      <w:r w:rsidR="006B6DED">
        <w:rPr>
          <w:noProof/>
        </w:rPr>
        <w:instrText>L:\Allgemein-LG\Vorlagen\LG\Vordruckverzeichnis\AS30602.DOTM</w:instrText>
      </w:r>
      <w:r w:rsidR="00C25C89">
        <w:fldChar w:fldCharType="end"/>
      </w:r>
      <w:r w:rsidR="00C25C89">
        <w:instrText xml:space="preserve">/../../AMTSPEZI.DOTM“ Geschäftsstelle \* CHARFORMAT </w:instrText>
      </w:r>
      <w:r w:rsidR="00C25C89">
        <w:fldChar w:fldCharType="separate"/>
      </w:r>
      <w:r w:rsidR="006B6DED">
        <w:instrText>     </w:instrText>
      </w:r>
      <w:r w:rsidR="00C25C89">
        <w:fldChar w:fldCharType="end"/>
      </w:r>
      <w:r w:rsidR="00C25C89" w:rsidRPr="003837E3">
        <w:instrText>= "Geschäftsstelle" " "</w:instrText>
      </w:r>
      <w:r w:rsidR="00C25C89" w:rsidRPr="003837E3">
        <w:fldChar w:fldCharType="end"/>
      </w:r>
      <w:r w:rsidR="00C25C89" w:rsidRPr="003837E3">
        <w:fldChar w:fldCharType="begin"/>
      </w:r>
      <w:r w:rsidR="00C25C89" w:rsidRPr="003837E3">
        <w:instrText xml:space="preserve"> IF </w:instrText>
      </w:r>
      <w:r w:rsidR="00C25C89">
        <w:fldChar w:fldCharType="begin"/>
      </w:r>
      <w:r w:rsidR="00C25C89">
        <w:instrText>INCLUDETEXT „</w:instrText>
      </w:r>
      <w:r w:rsidR="00C25C89">
        <w:fldChar w:fldCharType="begin"/>
      </w:r>
      <w:r w:rsidR="00C25C89">
        <w:instrText>TEMPLATE \P</w:instrText>
      </w:r>
      <w:r w:rsidR="00C25C89">
        <w:fldChar w:fldCharType="separate"/>
      </w:r>
      <w:r w:rsidR="006B6DED">
        <w:rPr>
          <w:noProof/>
        </w:rPr>
        <w:instrText>L:\Allgemein-LG\Vorlagen\LG\Vordruckverzeichnis\AS30602.DOTM</w:instrText>
      </w:r>
      <w:r w:rsidR="00C25C89">
        <w:fldChar w:fldCharType="end"/>
      </w:r>
      <w:r w:rsidR="00C25C89">
        <w:instrText xml:space="preserve">/../../AMTSPEZI.DOTM“ Geschäftsstelle \* CHARFORMAT </w:instrText>
      </w:r>
      <w:r w:rsidR="00C25C89">
        <w:fldChar w:fldCharType="separate"/>
      </w:r>
      <w:r w:rsidR="006B6DED">
        <w:instrText>     </w:instrText>
      </w:r>
      <w:r w:rsidR="00C25C89">
        <w:fldChar w:fldCharType="end"/>
      </w:r>
      <w:r w:rsidR="00C25C89" w:rsidRPr="003837E3">
        <w:instrText xml:space="preserve">= "Geschäftsstelle" </w:instrText>
      </w:r>
      <w:r w:rsidR="00C25C89">
        <w:fldChar w:fldCharType="begin"/>
      </w:r>
      <w:r w:rsidR="00C25C89">
        <w:instrText>INCLUDETEXT „</w:instrText>
      </w:r>
      <w:r w:rsidR="00C25C89">
        <w:fldChar w:fldCharType="begin"/>
      </w:r>
      <w:r w:rsidR="00C25C89">
        <w:instrText>TEMPLATE \P</w:instrText>
      </w:r>
      <w:r w:rsidR="00C25C89">
        <w:fldChar w:fldCharType="end"/>
      </w:r>
      <w:r w:rsidR="00C25C89">
        <w:instrText xml:space="preserve">/../../AMTSPEZI.DOTM“ Amt2 \* CHARFORMAT </w:instrText>
      </w:r>
      <w:r w:rsidR="00C25C89">
        <w:fldChar w:fldCharType="separate"/>
      </w:r>
      <w:r w:rsidR="00C25C89" w:rsidRPr="00B83D18">
        <w:rPr>
          <w:bCs/>
        </w:rPr>
        <w:instrText>Göttingen</w:instrText>
      </w:r>
      <w:r w:rsidR="00C25C89">
        <w:rPr>
          <w:bCs/>
        </w:rPr>
        <w:fldChar w:fldCharType="end"/>
      </w:r>
      <w:r w:rsidR="00C25C89" w:rsidRPr="003837E3">
        <w:fldChar w:fldCharType="end"/>
      </w:r>
      <w:r w:rsidR="000F4695">
        <w:t xml:space="preserve"> </w:t>
      </w:r>
      <w:r>
        <w:t>rechtswirksam erlischt.</w:t>
      </w:r>
    </w:p>
    <w:p w:rsidR="00AD7857" w:rsidRDefault="00AD7857">
      <w:pPr>
        <w:pStyle w:val="FlieText"/>
        <w:spacing w:after="240" w:line="240" w:lineRule="atLeast"/>
      </w:pPr>
      <w:r w:rsidRPr="00AD7857">
        <w:t>Der/dem Bevollmächtigten ist bekannt und es wird akzeptiert, dass in einem Flurbereinigungsverfahren auf der Grundlage von Art. 6 Abs. 1 Buchst. c und e DSGVO (Fundstelle am Ende des Vordrucks) dessen personenbezogene Daten gespeichert und verarbeitet werden. Nähere Informationen zu Art und Verwendung dieser Daten, den zuständigen Ansprechpartnern sowie den Rechten der betroffenen Personen sind auf der Internetseite des Amtes für regionale Landesentwicklung erhältlich.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61"/>
        <w:gridCol w:w="4861"/>
      </w:tblGrid>
      <w:tr w:rsidR="00763270">
        <w:tc>
          <w:tcPr>
            <w:tcW w:w="9722" w:type="dxa"/>
            <w:gridSpan w:val="2"/>
          </w:tcPr>
          <w:p w:rsidR="00763270" w:rsidRDefault="00763270">
            <w:pPr>
              <w:pStyle w:val="Kopfzeile"/>
              <w:tabs>
                <w:tab w:val="clear" w:pos="9071"/>
              </w:tabs>
              <w:spacing w:before="20"/>
              <w:rPr>
                <w:sz w:val="16"/>
              </w:rPr>
            </w:pPr>
            <w:r>
              <w:rPr>
                <w:sz w:val="16"/>
              </w:rPr>
              <w:t>Vollmachtgeber: (Name ggf. Geburtsname, Vorname)</w:t>
            </w:r>
          </w:p>
          <w:p w:rsidR="00763270" w:rsidRDefault="00340F36" w:rsidP="00340F36">
            <w:pPr>
              <w:pStyle w:val="Kopfzeile"/>
              <w:tabs>
                <w:tab w:val="clear" w:pos="9071"/>
              </w:tabs>
              <w:spacing w:before="20" w:after="20"/>
            </w:pPr>
            <w:sdt>
              <w:sdtPr>
                <w:id w:val="810446672"/>
                <w:placeholder>
                  <w:docPart w:val="0D2CE83520C241E1B81C1BA8D934DF11"/>
                </w:placeholder>
                <w:text/>
              </w:sdtPr>
              <w:sdtEndPr/>
              <w:sdtContent>
                <w:r>
                  <w:t xml:space="preserve"> </w:t>
                </w:r>
              </w:sdtContent>
            </w:sdt>
            <w:r w:rsidR="00763270">
              <w:fldChar w:fldCharType="begin"/>
            </w:r>
            <w:r w:rsidR="00763270">
              <w:instrText xml:space="preserve">  </w:instrText>
            </w:r>
            <w:r w:rsidR="00763270">
              <w:fldChar w:fldCharType="end"/>
            </w:r>
          </w:p>
        </w:tc>
      </w:tr>
      <w:tr w:rsidR="00763270">
        <w:trPr>
          <w:cantSplit/>
        </w:trPr>
        <w:tc>
          <w:tcPr>
            <w:tcW w:w="4861" w:type="dxa"/>
            <w:tcBorders>
              <w:right w:val="nil"/>
            </w:tcBorders>
          </w:tcPr>
          <w:p w:rsidR="00763270" w:rsidRDefault="00763270">
            <w:pPr>
              <w:pStyle w:val="Kopfzeile"/>
              <w:tabs>
                <w:tab w:val="clear" w:pos="9071"/>
              </w:tabs>
              <w:spacing w:before="20"/>
              <w:rPr>
                <w:sz w:val="16"/>
              </w:rPr>
            </w:pPr>
            <w:r>
              <w:rPr>
                <w:sz w:val="16"/>
              </w:rPr>
              <w:t>Anschrift: (Straße / Hs.-Nr.)</w:t>
            </w:r>
          </w:p>
          <w:p w:rsidR="00763270" w:rsidRDefault="00340F36" w:rsidP="00340F36">
            <w:pPr>
              <w:pStyle w:val="Kopfzeile"/>
              <w:tabs>
                <w:tab w:val="clear" w:pos="9071"/>
              </w:tabs>
              <w:spacing w:before="20"/>
            </w:pPr>
            <w:sdt>
              <w:sdtPr>
                <w:id w:val="-1338314283"/>
                <w:placeholder>
                  <w:docPart w:val="6F175B4F9D3F4BDBB1C868E78C6693A4"/>
                </w:placeholder>
                <w:text/>
              </w:sdtPr>
              <w:sdtEndPr/>
              <w:sdtContent>
                <w:r>
                  <w:t xml:space="preserve"> </w:t>
                </w:r>
              </w:sdtContent>
            </w:sdt>
            <w:r w:rsidR="00763270">
              <w:fldChar w:fldCharType="begin"/>
            </w:r>
            <w:r w:rsidR="00763270">
              <w:instrText xml:space="preserve">  </w:instrText>
            </w:r>
            <w:r w:rsidR="00763270">
              <w:fldChar w:fldCharType="end"/>
            </w:r>
          </w:p>
        </w:tc>
        <w:tc>
          <w:tcPr>
            <w:tcW w:w="4861" w:type="dxa"/>
            <w:tcBorders>
              <w:left w:val="nil"/>
            </w:tcBorders>
          </w:tcPr>
          <w:p w:rsidR="00763270" w:rsidRDefault="00763270">
            <w:pPr>
              <w:pStyle w:val="Kopfzeile"/>
              <w:tabs>
                <w:tab w:val="clear" w:pos="9071"/>
              </w:tabs>
              <w:spacing w:before="20"/>
              <w:rPr>
                <w:sz w:val="16"/>
              </w:rPr>
            </w:pPr>
            <w:r>
              <w:rPr>
                <w:sz w:val="16"/>
              </w:rPr>
              <w:t>(PLZ / Ort)</w:t>
            </w:r>
          </w:p>
          <w:p w:rsidR="00763270" w:rsidRDefault="00340F36" w:rsidP="00340F36">
            <w:pPr>
              <w:pStyle w:val="Kopfzeile"/>
              <w:tabs>
                <w:tab w:val="clear" w:pos="9071"/>
              </w:tabs>
              <w:spacing w:before="20"/>
            </w:pPr>
            <w:sdt>
              <w:sdtPr>
                <w:id w:val="-557704669"/>
                <w:placeholder>
                  <w:docPart w:val="449F098BA91F4748AED687A7FCD33D2B"/>
                </w:placeholder>
                <w:text/>
              </w:sdtPr>
              <w:sdtEndPr/>
              <w:sdtContent>
                <w:r>
                  <w:t xml:space="preserve"> </w:t>
                </w:r>
              </w:sdtContent>
            </w:sdt>
            <w:r w:rsidR="00763270">
              <w:fldChar w:fldCharType="begin"/>
            </w:r>
            <w:r w:rsidR="00763270">
              <w:instrText xml:space="preserve">  </w:instrText>
            </w:r>
            <w:r w:rsidR="00763270">
              <w:fldChar w:fldCharType="end"/>
            </w:r>
          </w:p>
        </w:tc>
      </w:tr>
      <w:tr w:rsidR="00763270">
        <w:trPr>
          <w:cantSplit/>
        </w:trPr>
        <w:tc>
          <w:tcPr>
            <w:tcW w:w="4861" w:type="dxa"/>
            <w:tcBorders>
              <w:right w:val="nil"/>
            </w:tcBorders>
          </w:tcPr>
          <w:p w:rsidR="00763270" w:rsidRDefault="00763270">
            <w:pPr>
              <w:pStyle w:val="Kopfzeile"/>
              <w:tabs>
                <w:tab w:val="clear" w:pos="9071"/>
              </w:tabs>
              <w:spacing w:before="20"/>
              <w:rPr>
                <w:sz w:val="16"/>
              </w:rPr>
            </w:pPr>
            <w:r>
              <w:rPr>
                <w:sz w:val="16"/>
              </w:rPr>
              <w:t>Ort, Datum,</w:t>
            </w:r>
          </w:p>
          <w:p w:rsidR="00763270" w:rsidRDefault="00340F36" w:rsidP="00340F36">
            <w:pPr>
              <w:pStyle w:val="Kopfzeile"/>
              <w:tabs>
                <w:tab w:val="clear" w:pos="9071"/>
              </w:tabs>
              <w:spacing w:before="20"/>
            </w:pPr>
            <w:sdt>
              <w:sdtPr>
                <w:id w:val="183102003"/>
                <w:placeholder>
                  <w:docPart w:val="31150FB9F94845A58B46036B9B8F955F"/>
                </w:placeholder>
                <w:text/>
              </w:sdtPr>
              <w:sdtEndPr/>
              <w:sdtContent>
                <w:r>
                  <w:t xml:space="preserve"> </w:t>
                </w:r>
              </w:sdtContent>
            </w:sdt>
            <w:r w:rsidR="00763270">
              <w:fldChar w:fldCharType="begin"/>
            </w:r>
            <w:r w:rsidR="00763270">
              <w:instrText xml:space="preserve">  </w:instrText>
            </w:r>
            <w:r w:rsidR="00763270">
              <w:fldChar w:fldCharType="end"/>
            </w:r>
          </w:p>
        </w:tc>
        <w:tc>
          <w:tcPr>
            <w:tcW w:w="4861" w:type="dxa"/>
            <w:tcBorders>
              <w:left w:val="nil"/>
            </w:tcBorders>
          </w:tcPr>
          <w:p w:rsidR="00763270" w:rsidRDefault="00763270">
            <w:pPr>
              <w:pStyle w:val="Kopfzeile"/>
              <w:tabs>
                <w:tab w:val="clear" w:pos="9071"/>
              </w:tabs>
              <w:spacing w:before="20"/>
            </w:pPr>
            <w:r>
              <w:rPr>
                <w:sz w:val="16"/>
              </w:rPr>
              <w:t>Unterschrift</w:t>
            </w:r>
          </w:p>
          <w:p w:rsidR="00763270" w:rsidRDefault="00763270">
            <w:pPr>
              <w:pStyle w:val="Kopfzeile"/>
              <w:tabs>
                <w:tab w:val="clear" w:pos="9071"/>
              </w:tabs>
              <w:spacing w:before="20"/>
            </w:pPr>
            <w:r>
              <w:fldChar w:fldCharType="begin"/>
            </w:r>
            <w:r>
              <w:instrText xml:space="preserve">  </w:instrText>
            </w:r>
            <w:r>
              <w:fldChar w:fldCharType="end"/>
            </w:r>
          </w:p>
        </w:tc>
      </w:tr>
    </w:tbl>
    <w:p w:rsidR="00763270" w:rsidRDefault="00763270">
      <w:pPr>
        <w:pStyle w:val="FlieText"/>
        <w:spacing w:line="240" w:lineRule="atLeast"/>
      </w:pPr>
    </w:p>
    <w:p w:rsidR="00763270" w:rsidRDefault="00763270">
      <w:pPr>
        <w:pStyle w:val="FlieText"/>
        <w:spacing w:line="240" w:lineRule="atLeast"/>
        <w:rPr>
          <w:b/>
          <w:sz w:val="24"/>
        </w:rPr>
      </w:pPr>
      <w:r>
        <w:br w:type="page"/>
      </w:r>
      <w:r>
        <w:rPr>
          <w:b/>
          <w:sz w:val="24"/>
        </w:rPr>
        <w:lastRenderedPageBreak/>
        <w:t>II.</w:t>
      </w:r>
      <w:r>
        <w:t xml:space="preserve"> </w:t>
      </w:r>
      <w:r>
        <w:rPr>
          <w:b/>
          <w:sz w:val="24"/>
        </w:rPr>
        <w:t>Beglaubigung</w:t>
      </w:r>
    </w:p>
    <w:tbl>
      <w:tblPr>
        <w:tblW w:w="0" w:type="auto"/>
        <w:tblLayout w:type="fixed"/>
        <w:tblCellMar>
          <w:left w:w="70" w:type="dxa"/>
          <w:right w:w="70" w:type="dxa"/>
        </w:tblCellMar>
        <w:tblLook w:val="0000" w:firstRow="0" w:lastRow="0" w:firstColumn="0" w:lastColumn="0" w:noHBand="0" w:noVBand="0"/>
      </w:tblPr>
      <w:tblGrid>
        <w:gridCol w:w="496"/>
        <w:gridCol w:w="3402"/>
      </w:tblGrid>
      <w:tr w:rsidR="00763270">
        <w:tc>
          <w:tcPr>
            <w:tcW w:w="496" w:type="dxa"/>
          </w:tcPr>
          <w:p w:rsidR="00763270" w:rsidRDefault="0080797E">
            <w:pPr>
              <w:pStyle w:val="FlieText"/>
              <w:spacing w:before="40" w:after="0" w:line="240" w:lineRule="atLeast"/>
            </w:pPr>
            <w:r w:rsidRPr="00C11F83">
              <w:rPr>
                <w:b/>
                <w:position w:val="-4"/>
                <w:sz w:val="18"/>
                <w:szCs w:val="18"/>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9" type="#_x0000_t75" style="width:11.55pt;height:10.6pt" o:ole="">
                  <v:imagedata r:id="rId7" o:title=""/>
                </v:shape>
                <w:control r:id="rId8" w:name="CheckBox2" w:shapeid="_x0000_i1039"/>
              </w:object>
            </w:r>
          </w:p>
        </w:tc>
        <w:tc>
          <w:tcPr>
            <w:tcW w:w="3402" w:type="dxa"/>
          </w:tcPr>
          <w:p w:rsidR="00763270" w:rsidRDefault="00763270">
            <w:pPr>
              <w:pStyle w:val="FlieText"/>
              <w:spacing w:before="60" w:after="0" w:line="240" w:lineRule="atLeast"/>
            </w:pPr>
            <w:r>
              <w:t>Die umstehende Unterschrift</w:t>
            </w:r>
          </w:p>
        </w:tc>
      </w:tr>
      <w:tr w:rsidR="00763270">
        <w:tc>
          <w:tcPr>
            <w:tcW w:w="496" w:type="dxa"/>
          </w:tcPr>
          <w:p w:rsidR="00763270" w:rsidRDefault="0080797E">
            <w:pPr>
              <w:pStyle w:val="FlieText"/>
              <w:spacing w:before="40" w:after="0" w:line="240" w:lineRule="atLeast"/>
            </w:pPr>
            <w:r w:rsidRPr="00C11F83">
              <w:rPr>
                <w:b/>
                <w:position w:val="-4"/>
                <w:sz w:val="18"/>
                <w:szCs w:val="18"/>
              </w:rPr>
              <w:object w:dxaOrig="225" w:dyaOrig="225">
                <v:shape id="_x0000_i1041" type="#_x0000_t75" style="width:11.55pt;height:10.6pt" o:ole="">
                  <v:imagedata r:id="rId9" o:title=""/>
                </v:shape>
                <w:control r:id="rId10" w:name="CheckBox21" w:shapeid="_x0000_i1041"/>
              </w:object>
            </w:r>
          </w:p>
        </w:tc>
        <w:tc>
          <w:tcPr>
            <w:tcW w:w="3402" w:type="dxa"/>
          </w:tcPr>
          <w:p w:rsidR="00763270" w:rsidRDefault="00763270">
            <w:pPr>
              <w:pStyle w:val="FlieText"/>
              <w:spacing w:before="60" w:after="0" w:line="240" w:lineRule="atLeast"/>
            </w:pPr>
            <w:r>
              <w:t>Das umstehende Handzeichen</w:t>
            </w:r>
          </w:p>
        </w:tc>
      </w:tr>
    </w:tbl>
    <w:p w:rsidR="00763270" w:rsidRDefault="00763270">
      <w:pPr>
        <w:pStyle w:val="FlieText"/>
        <w:spacing w:line="240" w:lineRule="atLeast"/>
      </w:pPr>
      <w:r>
        <w:t>ist von</w:t>
      </w:r>
    </w:p>
    <w:tbl>
      <w:tblPr>
        <w:tblW w:w="9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6"/>
        <w:gridCol w:w="4365"/>
        <w:gridCol w:w="454"/>
        <w:gridCol w:w="4394"/>
      </w:tblGrid>
      <w:tr w:rsidR="00763270" w:rsidTr="00D44D2A">
        <w:tc>
          <w:tcPr>
            <w:tcW w:w="9709" w:type="dxa"/>
            <w:gridSpan w:val="4"/>
          </w:tcPr>
          <w:p w:rsidR="00763270" w:rsidRDefault="00763270">
            <w:pPr>
              <w:pStyle w:val="Kopfzeile"/>
              <w:tabs>
                <w:tab w:val="clear" w:pos="9071"/>
              </w:tabs>
              <w:spacing w:before="20"/>
              <w:rPr>
                <w:sz w:val="16"/>
              </w:rPr>
            </w:pPr>
            <w:r>
              <w:rPr>
                <w:sz w:val="16"/>
              </w:rPr>
              <w:t>Name ggf. Geburtsname, Vorname</w:t>
            </w:r>
          </w:p>
          <w:p w:rsidR="00763270" w:rsidRDefault="00340F36" w:rsidP="00340F36">
            <w:pPr>
              <w:pStyle w:val="Kopfzeile"/>
              <w:tabs>
                <w:tab w:val="clear" w:pos="9071"/>
              </w:tabs>
              <w:spacing w:before="20" w:after="20"/>
            </w:pPr>
            <w:sdt>
              <w:sdtPr>
                <w:id w:val="213552841"/>
                <w:placeholder>
                  <w:docPart w:val="0A13C0B8505544BD9A81FEB5011D7864"/>
                </w:placeholder>
                <w:text/>
              </w:sdtPr>
              <w:sdtEndPr/>
              <w:sdtContent>
                <w:r>
                  <w:t xml:space="preserve"> </w:t>
                </w:r>
              </w:sdtContent>
            </w:sdt>
            <w:r w:rsidR="00763270">
              <w:fldChar w:fldCharType="begin"/>
            </w:r>
            <w:r w:rsidR="00763270">
              <w:instrText xml:space="preserve">  </w:instrText>
            </w:r>
            <w:r w:rsidR="00763270">
              <w:fldChar w:fldCharType="end"/>
            </w:r>
          </w:p>
        </w:tc>
      </w:tr>
      <w:tr w:rsidR="00763270" w:rsidTr="00D44D2A">
        <w:trPr>
          <w:cantSplit/>
        </w:trPr>
        <w:tc>
          <w:tcPr>
            <w:tcW w:w="4861" w:type="dxa"/>
            <w:gridSpan w:val="2"/>
            <w:tcBorders>
              <w:right w:val="nil"/>
            </w:tcBorders>
          </w:tcPr>
          <w:p w:rsidR="00763270" w:rsidRDefault="00763270">
            <w:pPr>
              <w:pStyle w:val="Kopfzeile"/>
              <w:tabs>
                <w:tab w:val="clear" w:pos="9071"/>
              </w:tabs>
              <w:spacing w:before="20"/>
              <w:rPr>
                <w:sz w:val="16"/>
              </w:rPr>
            </w:pPr>
            <w:r>
              <w:rPr>
                <w:sz w:val="16"/>
              </w:rPr>
              <w:t>Anschrift: (Straße / Hs.-Nr.)</w:t>
            </w:r>
          </w:p>
          <w:p w:rsidR="00763270" w:rsidRDefault="00340F36" w:rsidP="00340F36">
            <w:pPr>
              <w:pStyle w:val="Kopfzeile"/>
              <w:tabs>
                <w:tab w:val="clear" w:pos="9071"/>
              </w:tabs>
              <w:spacing w:before="20"/>
            </w:pPr>
            <w:sdt>
              <w:sdtPr>
                <w:id w:val="445205662"/>
                <w:placeholder>
                  <w:docPart w:val="46AAF642B2BB4CF4B80F3265E0FD2428"/>
                </w:placeholder>
                <w:text/>
              </w:sdtPr>
              <w:sdtEndPr/>
              <w:sdtContent>
                <w:r>
                  <w:t xml:space="preserve"> </w:t>
                </w:r>
              </w:sdtContent>
            </w:sdt>
            <w:r w:rsidR="00763270">
              <w:fldChar w:fldCharType="begin"/>
            </w:r>
            <w:r w:rsidR="00763270">
              <w:instrText xml:space="preserve">  </w:instrText>
            </w:r>
            <w:r w:rsidR="00763270">
              <w:fldChar w:fldCharType="end"/>
            </w:r>
          </w:p>
        </w:tc>
        <w:tc>
          <w:tcPr>
            <w:tcW w:w="4848" w:type="dxa"/>
            <w:gridSpan w:val="2"/>
            <w:tcBorders>
              <w:left w:val="nil"/>
            </w:tcBorders>
          </w:tcPr>
          <w:p w:rsidR="00763270" w:rsidRDefault="00763270">
            <w:pPr>
              <w:pStyle w:val="Kopfzeile"/>
              <w:tabs>
                <w:tab w:val="clear" w:pos="9071"/>
              </w:tabs>
              <w:spacing w:before="20"/>
              <w:rPr>
                <w:sz w:val="16"/>
              </w:rPr>
            </w:pPr>
            <w:r>
              <w:rPr>
                <w:sz w:val="16"/>
              </w:rPr>
              <w:t>(PLZ / Ort)</w:t>
            </w:r>
          </w:p>
          <w:p w:rsidR="00763270" w:rsidRDefault="00340F36" w:rsidP="00340F36">
            <w:pPr>
              <w:pStyle w:val="Kopfzeile"/>
              <w:tabs>
                <w:tab w:val="clear" w:pos="9071"/>
              </w:tabs>
              <w:spacing w:before="20"/>
            </w:pPr>
            <w:sdt>
              <w:sdtPr>
                <w:id w:val="-223302608"/>
                <w:placeholder>
                  <w:docPart w:val="15F970C522FF4FA3BDF550382F965BD5"/>
                </w:placeholder>
                <w:text/>
              </w:sdtPr>
              <w:sdtEndPr/>
              <w:sdtContent>
                <w:r>
                  <w:t xml:space="preserve"> </w:t>
                </w:r>
              </w:sdtContent>
            </w:sdt>
            <w:r w:rsidR="00763270">
              <w:fldChar w:fldCharType="begin"/>
            </w:r>
            <w:r w:rsidR="00763270">
              <w:instrText xml:space="preserve">  </w:instrText>
            </w:r>
            <w:r w:rsidR="00763270">
              <w:fldChar w:fldCharType="end"/>
            </w:r>
          </w:p>
        </w:tc>
      </w:tr>
      <w:tr w:rsidR="00763270" w:rsidTr="00D44D2A">
        <w:trPr>
          <w:cantSplit/>
        </w:trPr>
        <w:tc>
          <w:tcPr>
            <w:tcW w:w="496" w:type="dxa"/>
            <w:tcBorders>
              <w:right w:val="nil"/>
            </w:tcBorders>
          </w:tcPr>
          <w:p w:rsidR="00763270" w:rsidRPr="00111525" w:rsidRDefault="0080797E">
            <w:pPr>
              <w:pStyle w:val="Kopfzeile"/>
              <w:tabs>
                <w:tab w:val="clear" w:pos="9071"/>
              </w:tabs>
              <w:spacing w:before="40"/>
              <w:rPr>
                <w:b/>
                <w:position w:val="-4"/>
                <w:sz w:val="18"/>
                <w:szCs w:val="18"/>
              </w:rPr>
            </w:pPr>
            <w:r w:rsidRPr="00C11F83">
              <w:rPr>
                <w:b/>
                <w:position w:val="-4"/>
                <w:sz w:val="18"/>
                <w:szCs w:val="18"/>
              </w:rPr>
              <w:object w:dxaOrig="225" w:dyaOrig="225">
                <v:shape id="_x0000_i1043" type="#_x0000_t75" style="width:11.55pt;height:10.6pt" o:ole="">
                  <v:imagedata r:id="rId11" o:title=""/>
                </v:shape>
                <w:control r:id="rId12" w:name="CheckBox22" w:shapeid="_x0000_i1043"/>
              </w:object>
            </w:r>
          </w:p>
        </w:tc>
        <w:tc>
          <w:tcPr>
            <w:tcW w:w="4365" w:type="dxa"/>
            <w:tcBorders>
              <w:left w:val="nil"/>
              <w:right w:val="nil"/>
            </w:tcBorders>
          </w:tcPr>
          <w:p w:rsidR="00BF50F1" w:rsidRDefault="00763270">
            <w:pPr>
              <w:pStyle w:val="Kopfzeile"/>
              <w:tabs>
                <w:tab w:val="clear" w:pos="9071"/>
              </w:tabs>
              <w:spacing w:before="80"/>
              <w:rPr>
                <w:sz w:val="16"/>
              </w:rPr>
            </w:pPr>
            <w:r>
              <w:rPr>
                <w:sz w:val="16"/>
              </w:rPr>
              <w:t>persönlich bekannt</w:t>
            </w:r>
            <w:r w:rsidR="00BF50F1">
              <w:rPr>
                <w:sz w:val="16"/>
              </w:rPr>
              <w:br/>
            </w:r>
          </w:p>
        </w:tc>
        <w:tc>
          <w:tcPr>
            <w:tcW w:w="454" w:type="dxa"/>
            <w:tcBorders>
              <w:left w:val="nil"/>
              <w:right w:val="nil"/>
            </w:tcBorders>
          </w:tcPr>
          <w:p w:rsidR="00763270" w:rsidRDefault="0080797E">
            <w:pPr>
              <w:pStyle w:val="Kopfzeile"/>
              <w:tabs>
                <w:tab w:val="clear" w:pos="9071"/>
              </w:tabs>
              <w:spacing w:before="40"/>
              <w:rPr>
                <w:sz w:val="16"/>
              </w:rPr>
            </w:pPr>
            <w:r w:rsidRPr="00C11F83">
              <w:rPr>
                <w:b/>
                <w:position w:val="-4"/>
                <w:sz w:val="18"/>
                <w:szCs w:val="18"/>
              </w:rPr>
              <w:object w:dxaOrig="225" w:dyaOrig="225">
                <v:shape id="_x0000_i1045" type="#_x0000_t75" style="width:11.55pt;height:10.6pt" o:ole="">
                  <v:imagedata r:id="rId13" o:title=""/>
                </v:shape>
                <w:control r:id="rId14" w:name="CheckBox23" w:shapeid="_x0000_i1045"/>
              </w:object>
            </w:r>
          </w:p>
        </w:tc>
        <w:tc>
          <w:tcPr>
            <w:tcW w:w="4394" w:type="dxa"/>
            <w:tcBorders>
              <w:left w:val="nil"/>
            </w:tcBorders>
          </w:tcPr>
          <w:p w:rsidR="00BF50F1" w:rsidRDefault="00763270">
            <w:pPr>
              <w:pStyle w:val="Kopfzeile"/>
              <w:tabs>
                <w:tab w:val="clear" w:pos="9071"/>
              </w:tabs>
              <w:spacing w:before="80"/>
              <w:rPr>
                <w:sz w:val="16"/>
              </w:rPr>
            </w:pPr>
            <w:r>
              <w:rPr>
                <w:sz w:val="16"/>
              </w:rPr>
              <w:t xml:space="preserve">ausgewiesen durch Personalausweis, Pass </w:t>
            </w:r>
            <w:r w:rsidR="00BF50F1">
              <w:rPr>
                <w:sz w:val="16"/>
              </w:rPr>
              <w:br/>
            </w:r>
          </w:p>
        </w:tc>
      </w:tr>
      <w:tr w:rsidR="002F1F01" w:rsidRPr="002F1F01" w:rsidTr="00D44D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96" w:type="dxa"/>
          </w:tcPr>
          <w:p w:rsidR="002F1F01" w:rsidRPr="002F1F01" w:rsidRDefault="002F1F01" w:rsidP="0003724A">
            <w:pPr>
              <w:rPr>
                <w:sz w:val="20"/>
              </w:rPr>
            </w:pPr>
            <w:r>
              <w:rPr>
                <w:b/>
                <w:position w:val="-4"/>
                <w:sz w:val="18"/>
                <w:szCs w:val="18"/>
              </w:rPr>
              <w:br/>
            </w:r>
            <w:r>
              <w:rPr>
                <w:b/>
                <w:position w:val="-4"/>
                <w:sz w:val="18"/>
                <w:szCs w:val="18"/>
              </w:rPr>
              <w:br/>
            </w:r>
            <w:r w:rsidRPr="002F1F01">
              <w:rPr>
                <w:b/>
                <w:position w:val="-4"/>
                <w:sz w:val="18"/>
                <w:szCs w:val="18"/>
              </w:rPr>
              <w:object w:dxaOrig="225" w:dyaOrig="225">
                <v:shape id="_x0000_i1047" type="#_x0000_t75" style="width:11.55pt;height:10.6pt" o:ole="">
                  <v:imagedata r:id="rId15" o:title=""/>
                </v:shape>
                <w:control r:id="rId16" w:name="CheckBox24" w:shapeid="_x0000_i1047"/>
              </w:object>
            </w:r>
          </w:p>
        </w:tc>
        <w:tc>
          <w:tcPr>
            <w:tcW w:w="9213" w:type="dxa"/>
            <w:gridSpan w:val="3"/>
          </w:tcPr>
          <w:p w:rsidR="002F1F01" w:rsidRPr="002F1F01" w:rsidRDefault="002F1F01" w:rsidP="00183465">
            <w:pPr>
              <w:spacing w:before="60"/>
              <w:rPr>
                <w:b/>
                <w:sz w:val="10"/>
                <w:szCs w:val="10"/>
              </w:rPr>
            </w:pPr>
          </w:p>
          <w:p w:rsidR="002F1F01" w:rsidRPr="002F1F01" w:rsidRDefault="002F1F01" w:rsidP="00183465">
            <w:pPr>
              <w:spacing w:before="60"/>
              <w:rPr>
                <w:b/>
                <w:sz w:val="10"/>
                <w:szCs w:val="10"/>
              </w:rPr>
            </w:pPr>
          </w:p>
          <w:p w:rsidR="002F1F01" w:rsidRPr="002F1F01" w:rsidRDefault="002F1F01" w:rsidP="0003724A">
            <w:pPr>
              <w:spacing w:before="60"/>
              <w:rPr>
                <w:sz w:val="20"/>
              </w:rPr>
            </w:pPr>
            <w:r w:rsidRPr="002F1F01">
              <w:rPr>
                <w:sz w:val="20"/>
              </w:rPr>
              <w:t>vor mir vollzogen</w:t>
            </w:r>
          </w:p>
        </w:tc>
      </w:tr>
      <w:tr w:rsidR="002F1F01" w:rsidRPr="002F1F01" w:rsidTr="00D44D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96" w:type="dxa"/>
          </w:tcPr>
          <w:p w:rsidR="002F1F01" w:rsidRPr="002F1F01" w:rsidRDefault="002F1F01" w:rsidP="0003724A">
            <w:pPr>
              <w:spacing w:before="60"/>
              <w:rPr>
                <w:sz w:val="20"/>
              </w:rPr>
            </w:pPr>
            <w:r w:rsidRPr="002F1F01">
              <w:rPr>
                <w:b/>
                <w:position w:val="-4"/>
                <w:sz w:val="18"/>
                <w:szCs w:val="18"/>
              </w:rPr>
              <w:object w:dxaOrig="225" w:dyaOrig="225">
                <v:shape id="_x0000_i1049" type="#_x0000_t75" style="width:11.55pt;height:10.6pt" o:ole="">
                  <v:imagedata r:id="rId17" o:title=""/>
                </v:shape>
                <w:control r:id="rId18" w:name="CheckBox25" w:shapeid="_x0000_i1049"/>
              </w:object>
            </w:r>
          </w:p>
        </w:tc>
        <w:tc>
          <w:tcPr>
            <w:tcW w:w="9213" w:type="dxa"/>
            <w:gridSpan w:val="3"/>
          </w:tcPr>
          <w:p w:rsidR="002F1F01" w:rsidRPr="00183465" w:rsidRDefault="00183465" w:rsidP="0003724A">
            <w:pPr>
              <w:spacing w:before="60"/>
              <w:rPr>
                <w:b/>
                <w:sz w:val="20"/>
              </w:rPr>
            </w:pPr>
            <w:r w:rsidRPr="00183465">
              <w:rPr>
                <w:sz w:val="20"/>
              </w:rPr>
              <w:t>in meiner Gegenwart von ihm / ihr selbst als seine / ihre Unterschrift anerkannt worden und wird hier</w:t>
            </w:r>
            <w:r w:rsidR="00D44D2A">
              <w:rPr>
                <w:sz w:val="20"/>
              </w:rPr>
              <w:t>-</w:t>
            </w:r>
            <w:r w:rsidRPr="00183465">
              <w:rPr>
                <w:sz w:val="20"/>
              </w:rPr>
              <w:t>mit amtlich beglaubigt.</w:t>
            </w:r>
          </w:p>
        </w:tc>
      </w:tr>
    </w:tbl>
    <w:p w:rsidR="002F1F01" w:rsidRPr="002F1F01" w:rsidRDefault="002F1F01" w:rsidP="00183465">
      <w:pPr>
        <w:tabs>
          <w:tab w:val="left" w:pos="567"/>
          <w:tab w:val="center" w:pos="4819"/>
        </w:tabs>
        <w:spacing w:after="480"/>
        <w:rPr>
          <w:b/>
          <w:sz w:val="10"/>
          <w:szCs w:val="10"/>
        </w:rPr>
      </w:pPr>
    </w:p>
    <w:tbl>
      <w:tblPr>
        <w:tblStyle w:val="Tabellenraster"/>
        <w:tblW w:w="0" w:type="auto"/>
        <w:tblLayout w:type="fixed"/>
        <w:tblLook w:val="04A0" w:firstRow="1" w:lastRow="0" w:firstColumn="1" w:lastColumn="0" w:noHBand="0" w:noVBand="1"/>
      </w:tblPr>
      <w:tblGrid>
        <w:gridCol w:w="496"/>
        <w:gridCol w:w="9339"/>
        <w:gridCol w:w="54"/>
      </w:tblGrid>
      <w:tr w:rsidR="002F1F01" w:rsidRPr="002F1F01" w:rsidTr="00183465">
        <w:tc>
          <w:tcPr>
            <w:tcW w:w="496" w:type="dxa"/>
            <w:tcBorders>
              <w:top w:val="nil"/>
              <w:left w:val="nil"/>
              <w:bottom w:val="nil"/>
              <w:right w:val="nil"/>
            </w:tcBorders>
            <w:hideMark/>
          </w:tcPr>
          <w:p w:rsidR="002F1F01" w:rsidRPr="002F1F01" w:rsidRDefault="002F1F01" w:rsidP="00183465">
            <w:pPr>
              <w:rPr>
                <w:rFonts w:ascii="Times New Roman" w:hAnsi="Times New Roman"/>
                <w:sz w:val="20"/>
              </w:rPr>
            </w:pPr>
            <w:r w:rsidRPr="002F1F01">
              <w:rPr>
                <w:b/>
                <w:position w:val="-4"/>
                <w:sz w:val="18"/>
                <w:szCs w:val="18"/>
              </w:rPr>
              <w:object w:dxaOrig="225" w:dyaOrig="225">
                <v:shape id="_x0000_i1051" type="#_x0000_t75" style="width:11.55pt;height:10.6pt" o:ole="">
                  <v:imagedata r:id="rId19" o:title=""/>
                </v:shape>
                <w:control r:id="rId20" w:name="CheckBox251" w:shapeid="_x0000_i1051"/>
              </w:object>
            </w:r>
          </w:p>
        </w:tc>
        <w:tc>
          <w:tcPr>
            <w:tcW w:w="9393" w:type="dxa"/>
            <w:gridSpan w:val="2"/>
            <w:tcBorders>
              <w:top w:val="nil"/>
              <w:left w:val="nil"/>
              <w:bottom w:val="nil"/>
              <w:right w:val="nil"/>
            </w:tcBorders>
            <w:hideMark/>
          </w:tcPr>
          <w:p w:rsidR="002F1F01" w:rsidRPr="002F1F01" w:rsidRDefault="002F1F01" w:rsidP="00183465">
            <w:pPr>
              <w:rPr>
                <w:sz w:val="20"/>
              </w:rPr>
            </w:pPr>
            <w:r w:rsidRPr="002F1F01">
              <w:rPr>
                <w:sz w:val="20"/>
              </w:rPr>
              <w:t>Die umstehende Unterschrift / das umstehende Handzeichen ist in Abwesenheit des Vollmachtgebers von ihm / ihr selbst als seine / ihre Unterschrift anerkannt worden. Die Echtheit dieser Unterschrift / dieses Handzeichen wird trotz Abwesenheit des Vollmachtsgebers amtlich beglaubigt, weil (Begründung erforderlich, warum keine Zweifel an der Echtheit besteht):</w:t>
            </w:r>
          </w:p>
        </w:tc>
      </w:tr>
      <w:tr w:rsidR="002F1F01" w:rsidRPr="002F1F01" w:rsidTr="00183465">
        <w:trPr>
          <w:gridAfter w:val="1"/>
          <w:wAfter w:w="54" w:type="dxa"/>
          <w:trHeight w:hRule="exact" w:val="397"/>
        </w:trPr>
        <w:tc>
          <w:tcPr>
            <w:tcW w:w="9835" w:type="dxa"/>
            <w:gridSpan w:val="2"/>
            <w:tcBorders>
              <w:top w:val="nil"/>
              <w:left w:val="nil"/>
              <w:right w:val="nil"/>
            </w:tcBorders>
          </w:tcPr>
          <w:p w:rsidR="002F1F01" w:rsidRPr="002F1F01" w:rsidRDefault="002F1F01" w:rsidP="008F0F8D">
            <w:pPr>
              <w:tabs>
                <w:tab w:val="center" w:pos="4819"/>
              </w:tabs>
              <w:spacing w:before="120" w:after="480"/>
              <w:rPr>
                <w:sz w:val="20"/>
              </w:rPr>
            </w:pPr>
          </w:p>
        </w:tc>
      </w:tr>
      <w:tr w:rsidR="002F1F01" w:rsidRPr="002F1F01" w:rsidTr="00183465">
        <w:trPr>
          <w:gridAfter w:val="1"/>
          <w:wAfter w:w="54" w:type="dxa"/>
          <w:trHeight w:hRule="exact" w:val="397"/>
        </w:trPr>
        <w:tc>
          <w:tcPr>
            <w:tcW w:w="9835" w:type="dxa"/>
            <w:gridSpan w:val="2"/>
            <w:tcBorders>
              <w:left w:val="nil"/>
              <w:right w:val="nil"/>
            </w:tcBorders>
          </w:tcPr>
          <w:p w:rsidR="002F1F01" w:rsidRPr="002F1F01" w:rsidRDefault="002F1F01" w:rsidP="008F0F8D">
            <w:pPr>
              <w:tabs>
                <w:tab w:val="center" w:pos="4819"/>
              </w:tabs>
              <w:spacing w:before="120" w:after="480"/>
              <w:rPr>
                <w:sz w:val="20"/>
              </w:rPr>
            </w:pPr>
          </w:p>
        </w:tc>
      </w:tr>
      <w:tr w:rsidR="002F1F01" w:rsidRPr="002F1F01" w:rsidTr="00183465">
        <w:trPr>
          <w:gridAfter w:val="1"/>
          <w:wAfter w:w="54" w:type="dxa"/>
          <w:trHeight w:hRule="exact" w:val="397"/>
        </w:trPr>
        <w:tc>
          <w:tcPr>
            <w:tcW w:w="9835" w:type="dxa"/>
            <w:gridSpan w:val="2"/>
            <w:tcBorders>
              <w:left w:val="nil"/>
              <w:right w:val="nil"/>
            </w:tcBorders>
          </w:tcPr>
          <w:p w:rsidR="002F1F01" w:rsidRPr="002F1F01" w:rsidRDefault="002F1F01" w:rsidP="008F0F8D">
            <w:pPr>
              <w:tabs>
                <w:tab w:val="center" w:pos="4819"/>
              </w:tabs>
              <w:spacing w:before="120" w:after="480"/>
              <w:rPr>
                <w:sz w:val="20"/>
              </w:rPr>
            </w:pPr>
          </w:p>
        </w:tc>
      </w:tr>
    </w:tbl>
    <w:p w:rsidR="002F1F01" w:rsidRPr="009A3ABC" w:rsidRDefault="002F1F01" w:rsidP="002F1F01">
      <w:pPr>
        <w:tabs>
          <w:tab w:val="center" w:pos="4819"/>
        </w:tabs>
        <w:spacing w:after="480"/>
        <w:rPr>
          <w:sz w:val="20"/>
        </w:rPr>
      </w:pPr>
      <w:r w:rsidRPr="002F1F01">
        <w:rPr>
          <w:sz w:val="20"/>
        </w:rPr>
        <w:br/>
      </w:r>
      <w:r w:rsidRPr="002F1F01">
        <w:rPr>
          <w:sz w:val="20"/>
        </w:rPr>
        <w:br/>
      </w:r>
      <w:r w:rsidRPr="009A3ABC">
        <w:rPr>
          <w:sz w:val="20"/>
        </w:rPr>
        <w:t xml:space="preserve">Die Beglaubigung wird nur zur Vorlage beim </w:t>
      </w:r>
      <w:r w:rsidR="00C25C89" w:rsidRPr="009A0A95">
        <w:rPr>
          <w:sz w:val="20"/>
        </w:rPr>
        <w:fldChar w:fldCharType="begin"/>
      </w:r>
      <w:r w:rsidR="00C25C89" w:rsidRPr="009A0A95">
        <w:rPr>
          <w:sz w:val="20"/>
        </w:rPr>
        <w:instrText xml:space="preserve"> IF </w:instrText>
      </w:r>
      <w:r w:rsidR="00C25C89" w:rsidRPr="009A0A95">
        <w:rPr>
          <w:sz w:val="20"/>
        </w:rPr>
        <w:fldChar w:fldCharType="begin"/>
      </w:r>
      <w:r w:rsidR="00C25C89">
        <w:rPr>
          <w:sz w:val="20"/>
        </w:rPr>
        <w:instrText>INCLUDETEXT „</w:instrText>
      </w:r>
      <w:r w:rsidR="00C25C89">
        <w:rPr>
          <w:sz w:val="20"/>
        </w:rPr>
        <w:fldChar w:fldCharType="begin"/>
      </w:r>
      <w:r w:rsidR="00C25C89">
        <w:rPr>
          <w:sz w:val="20"/>
        </w:rPr>
        <w:instrText>TEMPLATE \P</w:instrText>
      </w:r>
      <w:r w:rsidR="00C25C89">
        <w:rPr>
          <w:sz w:val="20"/>
        </w:rPr>
        <w:fldChar w:fldCharType="separate"/>
      </w:r>
      <w:r w:rsidR="006B6DED">
        <w:rPr>
          <w:noProof/>
          <w:sz w:val="20"/>
        </w:rPr>
        <w:instrText>L:\Allgemein-LG\Vorlagen\LG\Vordruckverzeichnis\AS30602.DOTM</w:instrText>
      </w:r>
      <w:r w:rsidR="00C25C89">
        <w:rPr>
          <w:sz w:val="20"/>
        </w:rPr>
        <w:fldChar w:fldCharType="end"/>
      </w:r>
      <w:r w:rsidR="00C25C89">
        <w:rPr>
          <w:sz w:val="20"/>
        </w:rPr>
        <w:instrText>/../../AMTSPEZI.DOTM“</w:instrText>
      </w:r>
      <w:r w:rsidR="00C25C89" w:rsidRPr="009A0A95">
        <w:rPr>
          <w:sz w:val="20"/>
        </w:rPr>
        <w:instrText xml:space="preserve"> GLL2 </w:instrText>
      </w:r>
      <w:r w:rsidR="00C25C89">
        <w:rPr>
          <w:sz w:val="20"/>
        </w:rPr>
        <w:instrText>\* CHARFORMAT</w:instrText>
      </w:r>
      <w:r w:rsidR="00C25C89" w:rsidRPr="009A0A95">
        <w:rPr>
          <w:sz w:val="20"/>
        </w:rPr>
        <w:instrText xml:space="preserve"> </w:instrText>
      </w:r>
      <w:r w:rsidR="00C25C89" w:rsidRPr="009A0A95">
        <w:rPr>
          <w:sz w:val="20"/>
        </w:rPr>
        <w:fldChar w:fldCharType="separate"/>
      </w:r>
      <w:r w:rsidR="006B6DED" w:rsidRPr="006B6DED">
        <w:rPr>
          <w:sz w:val="20"/>
        </w:rPr>
        <w:instrText>ArL</w:instrText>
      </w:r>
      <w:r w:rsidR="00C25C89" w:rsidRPr="009A0A95">
        <w:rPr>
          <w:sz w:val="20"/>
        </w:rPr>
        <w:fldChar w:fldCharType="end"/>
      </w:r>
      <w:r w:rsidR="00C25C89" w:rsidRPr="009A0A95">
        <w:rPr>
          <w:sz w:val="20"/>
        </w:rPr>
        <w:instrText xml:space="preserve">= "ArL" </w:instrText>
      </w:r>
      <w:r w:rsidR="00C25C89" w:rsidRPr="009A0A95">
        <w:rPr>
          <w:sz w:val="20"/>
        </w:rPr>
        <w:fldChar w:fldCharType="begin"/>
      </w:r>
      <w:r w:rsidR="00C25C89">
        <w:rPr>
          <w:sz w:val="20"/>
        </w:rPr>
        <w:instrText>INCLUDETEXT „</w:instrText>
      </w:r>
      <w:r w:rsidR="00C25C89">
        <w:rPr>
          <w:sz w:val="20"/>
        </w:rPr>
        <w:fldChar w:fldCharType="begin"/>
      </w:r>
      <w:r w:rsidR="00C25C89">
        <w:rPr>
          <w:sz w:val="20"/>
        </w:rPr>
        <w:instrText>TEMPLATE \P</w:instrText>
      </w:r>
      <w:r w:rsidR="00C25C89">
        <w:rPr>
          <w:sz w:val="20"/>
        </w:rPr>
        <w:fldChar w:fldCharType="separate"/>
      </w:r>
      <w:r w:rsidR="006B6DED">
        <w:rPr>
          <w:noProof/>
          <w:sz w:val="20"/>
        </w:rPr>
        <w:instrText>L:\Allgemein-LG\Vorlagen\LG\Vordruckverzeichnis\AS30602.DOTM</w:instrText>
      </w:r>
      <w:r w:rsidR="00C25C89">
        <w:rPr>
          <w:sz w:val="20"/>
        </w:rPr>
        <w:fldChar w:fldCharType="end"/>
      </w:r>
      <w:r w:rsidR="00C25C89">
        <w:rPr>
          <w:sz w:val="20"/>
        </w:rPr>
        <w:instrText>/../../AMTSPEZI.DOTM“</w:instrText>
      </w:r>
      <w:r w:rsidR="00C25C89" w:rsidRPr="009A0A95">
        <w:rPr>
          <w:sz w:val="20"/>
        </w:rPr>
        <w:instrText xml:space="preserve"> GLL1 </w:instrText>
      </w:r>
      <w:r w:rsidR="00C25C89">
        <w:rPr>
          <w:sz w:val="20"/>
        </w:rPr>
        <w:instrText>\* CHARFORMAT</w:instrText>
      </w:r>
      <w:r w:rsidR="00C25C89" w:rsidRPr="009A0A95">
        <w:rPr>
          <w:sz w:val="20"/>
        </w:rPr>
        <w:instrText xml:space="preserve"> </w:instrText>
      </w:r>
      <w:r w:rsidR="00C25C89" w:rsidRPr="009A0A95">
        <w:rPr>
          <w:sz w:val="20"/>
        </w:rPr>
        <w:fldChar w:fldCharType="separate"/>
      </w:r>
      <w:r w:rsidR="006B6DED" w:rsidRPr="006B6DED">
        <w:rPr>
          <w:sz w:val="20"/>
        </w:rPr>
        <w:instrText>Amt für regionale Landesentwicklung</w:instrText>
      </w:r>
      <w:r w:rsidR="00C25C89" w:rsidRPr="009A0A95">
        <w:rPr>
          <w:sz w:val="20"/>
        </w:rPr>
        <w:fldChar w:fldCharType="end"/>
      </w:r>
      <w:r w:rsidR="00C25C89" w:rsidRPr="009A0A95">
        <w:rPr>
          <w:sz w:val="20"/>
        </w:rPr>
        <w:fldChar w:fldCharType="begin"/>
      </w:r>
      <w:r w:rsidR="00C25C89">
        <w:rPr>
          <w:sz w:val="20"/>
        </w:rPr>
        <w:instrText>INCLUDETEXT „</w:instrText>
      </w:r>
      <w:r w:rsidR="00C25C89">
        <w:rPr>
          <w:sz w:val="20"/>
        </w:rPr>
        <w:fldChar w:fldCharType="begin"/>
      </w:r>
      <w:r w:rsidR="00C25C89">
        <w:rPr>
          <w:sz w:val="20"/>
        </w:rPr>
        <w:instrText>TEMPLATE \P</w:instrText>
      </w:r>
      <w:r w:rsidR="00C25C89">
        <w:rPr>
          <w:sz w:val="20"/>
        </w:rPr>
        <w:fldChar w:fldCharType="separate"/>
      </w:r>
      <w:r w:rsidR="006B6DED">
        <w:rPr>
          <w:noProof/>
          <w:sz w:val="20"/>
        </w:rPr>
        <w:instrText>L:\Allgemein-LG\Vorlagen\LG\Vordruckverzeichnis\AS30602.DOTM</w:instrText>
      </w:r>
      <w:r w:rsidR="00C25C89">
        <w:rPr>
          <w:sz w:val="20"/>
        </w:rPr>
        <w:fldChar w:fldCharType="end"/>
      </w:r>
      <w:r w:rsidR="00C25C89">
        <w:rPr>
          <w:sz w:val="20"/>
        </w:rPr>
        <w:instrText>/../../AMTSPEZI.DOTM“</w:instrText>
      </w:r>
      <w:r w:rsidR="00C25C89" w:rsidRPr="009A0A95">
        <w:rPr>
          <w:sz w:val="20"/>
        </w:rPr>
        <w:instrText xml:space="preserve"> GLL3 </w:instrText>
      </w:r>
      <w:r w:rsidR="00C25C89">
        <w:rPr>
          <w:sz w:val="20"/>
        </w:rPr>
        <w:instrText>\* CHARFORMAT</w:instrText>
      </w:r>
      <w:r w:rsidR="00C25C89" w:rsidRPr="009A0A95">
        <w:rPr>
          <w:sz w:val="20"/>
        </w:rPr>
        <w:instrText xml:space="preserve"> </w:instrText>
      </w:r>
      <w:r w:rsidR="00C25C89" w:rsidRPr="009A0A95">
        <w:rPr>
          <w:sz w:val="20"/>
        </w:rPr>
        <w:fldChar w:fldCharType="separate"/>
      </w:r>
      <w:r w:rsidR="00C25C89" w:rsidRPr="00C7538E">
        <w:rPr>
          <w:bCs/>
          <w:sz w:val="20"/>
        </w:rPr>
        <w:instrText>Servicezentrum Landentwicklung und Agrarförderung</w:instrText>
      </w:r>
      <w:r w:rsidR="00C25C89" w:rsidRPr="009A0A95">
        <w:rPr>
          <w:sz w:val="20"/>
        </w:rPr>
        <w:fldChar w:fldCharType="end"/>
      </w:r>
      <w:r w:rsidR="00C25C89" w:rsidRPr="009A0A95">
        <w:rPr>
          <w:sz w:val="20"/>
        </w:rPr>
        <w:fldChar w:fldCharType="separate"/>
      </w:r>
      <w:r w:rsidR="006B6DED" w:rsidRPr="006B6DED">
        <w:rPr>
          <w:noProof/>
          <w:sz w:val="20"/>
        </w:rPr>
        <w:t>Amt für regionale Landesentwicklung</w:t>
      </w:r>
      <w:r w:rsidR="00C25C89" w:rsidRPr="009A0A95">
        <w:rPr>
          <w:sz w:val="20"/>
        </w:rPr>
        <w:fldChar w:fldCharType="end"/>
      </w:r>
      <w:r w:rsidR="00C25C89" w:rsidRPr="009A0A95">
        <w:rPr>
          <w:sz w:val="20"/>
        </w:rPr>
        <w:fldChar w:fldCharType="begin"/>
      </w:r>
      <w:r w:rsidR="00C25C89" w:rsidRPr="009A0A95">
        <w:rPr>
          <w:sz w:val="20"/>
        </w:rPr>
        <w:instrText xml:space="preserve"> IF </w:instrText>
      </w:r>
      <w:r w:rsidR="00C25C89" w:rsidRPr="009A0A95">
        <w:rPr>
          <w:sz w:val="20"/>
        </w:rPr>
        <w:fldChar w:fldCharType="begin"/>
      </w:r>
      <w:r w:rsidR="00C25C89">
        <w:rPr>
          <w:sz w:val="20"/>
        </w:rPr>
        <w:instrText>INCLUDETEXT „</w:instrText>
      </w:r>
      <w:r w:rsidR="00C25C89">
        <w:rPr>
          <w:sz w:val="20"/>
        </w:rPr>
        <w:fldChar w:fldCharType="begin"/>
      </w:r>
      <w:r w:rsidR="00C25C89">
        <w:rPr>
          <w:sz w:val="20"/>
        </w:rPr>
        <w:instrText>TEMPLATE \P</w:instrText>
      </w:r>
      <w:r w:rsidR="00C25C89">
        <w:rPr>
          <w:sz w:val="20"/>
        </w:rPr>
        <w:fldChar w:fldCharType="separate"/>
      </w:r>
      <w:r w:rsidR="006B6DED">
        <w:rPr>
          <w:noProof/>
          <w:sz w:val="20"/>
        </w:rPr>
        <w:instrText>L:\Allgemein-LG\Vorlagen\LG\Vordruckverzeichnis\AS30602.DOTM</w:instrText>
      </w:r>
      <w:r w:rsidR="00C25C89">
        <w:rPr>
          <w:sz w:val="20"/>
        </w:rPr>
        <w:fldChar w:fldCharType="end"/>
      </w:r>
      <w:r w:rsidR="00C25C89">
        <w:rPr>
          <w:sz w:val="20"/>
        </w:rPr>
        <w:instrText>/../../AMTSPEZI.DOTM“</w:instrText>
      </w:r>
      <w:r w:rsidR="00C25C89" w:rsidRPr="009A0A95">
        <w:rPr>
          <w:sz w:val="20"/>
        </w:rPr>
        <w:instrText xml:space="preserve"> GLL2 </w:instrText>
      </w:r>
      <w:r w:rsidR="00C25C89">
        <w:rPr>
          <w:sz w:val="20"/>
        </w:rPr>
        <w:instrText>\* CHARFORMAT</w:instrText>
      </w:r>
      <w:r w:rsidR="00C25C89" w:rsidRPr="009A0A95">
        <w:rPr>
          <w:sz w:val="20"/>
        </w:rPr>
        <w:instrText xml:space="preserve"> </w:instrText>
      </w:r>
      <w:r w:rsidR="00C25C89" w:rsidRPr="009A0A95">
        <w:rPr>
          <w:sz w:val="20"/>
        </w:rPr>
        <w:fldChar w:fldCharType="separate"/>
      </w:r>
      <w:r w:rsidR="006B6DED" w:rsidRPr="006B6DED">
        <w:rPr>
          <w:sz w:val="20"/>
        </w:rPr>
        <w:instrText>ArL</w:instrText>
      </w:r>
      <w:r w:rsidR="00C25C89" w:rsidRPr="009A0A95">
        <w:rPr>
          <w:sz w:val="20"/>
        </w:rPr>
        <w:fldChar w:fldCharType="end"/>
      </w:r>
      <w:r w:rsidR="00C25C89" w:rsidRPr="009A0A95">
        <w:rPr>
          <w:sz w:val="20"/>
        </w:rPr>
        <w:instrText>= "ArL" " "</w:instrText>
      </w:r>
      <w:r w:rsidR="00C25C89" w:rsidRPr="009A0A95">
        <w:rPr>
          <w:sz w:val="20"/>
        </w:rPr>
        <w:fldChar w:fldCharType="separate"/>
      </w:r>
      <w:r w:rsidR="006B6DED" w:rsidRPr="009A0A95">
        <w:rPr>
          <w:noProof/>
          <w:sz w:val="20"/>
        </w:rPr>
        <w:t xml:space="preserve"> </w:t>
      </w:r>
      <w:r w:rsidR="00C25C89" w:rsidRPr="009A0A95">
        <w:rPr>
          <w:sz w:val="20"/>
        </w:rPr>
        <w:fldChar w:fldCharType="end"/>
      </w:r>
      <w:r w:rsidR="00C25C89" w:rsidRPr="009A0A95">
        <w:rPr>
          <w:sz w:val="20"/>
        </w:rPr>
        <w:fldChar w:fldCharType="begin"/>
      </w:r>
      <w:r w:rsidR="00C25C89" w:rsidRPr="009A0A95">
        <w:rPr>
          <w:sz w:val="20"/>
        </w:rPr>
        <w:instrText xml:space="preserve"> IF </w:instrText>
      </w:r>
      <w:r w:rsidR="00C25C89" w:rsidRPr="009A0A95">
        <w:rPr>
          <w:sz w:val="20"/>
        </w:rPr>
        <w:fldChar w:fldCharType="begin"/>
      </w:r>
      <w:r w:rsidR="00C25C89">
        <w:rPr>
          <w:sz w:val="20"/>
        </w:rPr>
        <w:instrText>INCLUDETEXT „</w:instrText>
      </w:r>
      <w:r w:rsidR="00C25C89">
        <w:rPr>
          <w:sz w:val="20"/>
        </w:rPr>
        <w:fldChar w:fldCharType="begin"/>
      </w:r>
      <w:r w:rsidR="00C25C89">
        <w:rPr>
          <w:sz w:val="20"/>
        </w:rPr>
        <w:instrText>TEMPLATE \P</w:instrText>
      </w:r>
      <w:r w:rsidR="00C25C89">
        <w:rPr>
          <w:sz w:val="20"/>
        </w:rPr>
        <w:fldChar w:fldCharType="separate"/>
      </w:r>
      <w:r w:rsidR="006B6DED">
        <w:rPr>
          <w:noProof/>
          <w:sz w:val="20"/>
        </w:rPr>
        <w:instrText>L:\Allgemein-LG\Vorlagen\LG\Vordruckverzeichnis\AS30602.DOTM</w:instrText>
      </w:r>
      <w:r w:rsidR="00C25C89">
        <w:rPr>
          <w:sz w:val="20"/>
        </w:rPr>
        <w:fldChar w:fldCharType="end"/>
      </w:r>
      <w:r w:rsidR="00C25C89">
        <w:rPr>
          <w:sz w:val="20"/>
        </w:rPr>
        <w:instrText>/../../AMTSPEZI.DOTM“</w:instrText>
      </w:r>
      <w:r w:rsidR="00C25C89" w:rsidRPr="009A0A95">
        <w:rPr>
          <w:sz w:val="20"/>
        </w:rPr>
        <w:instrText xml:space="preserve"> GLL2 </w:instrText>
      </w:r>
      <w:r w:rsidR="00C25C89">
        <w:rPr>
          <w:sz w:val="20"/>
        </w:rPr>
        <w:instrText>\* CHARFORMAT</w:instrText>
      </w:r>
      <w:r w:rsidR="00C25C89" w:rsidRPr="009A0A95">
        <w:rPr>
          <w:sz w:val="20"/>
        </w:rPr>
        <w:instrText xml:space="preserve"> </w:instrText>
      </w:r>
      <w:r w:rsidR="00C25C89" w:rsidRPr="009A0A95">
        <w:rPr>
          <w:sz w:val="20"/>
        </w:rPr>
        <w:fldChar w:fldCharType="separate"/>
      </w:r>
      <w:r w:rsidR="006B6DED" w:rsidRPr="006B6DED">
        <w:rPr>
          <w:sz w:val="20"/>
        </w:rPr>
        <w:instrText>ArL</w:instrText>
      </w:r>
      <w:r w:rsidR="00C25C89" w:rsidRPr="009A0A95">
        <w:rPr>
          <w:sz w:val="20"/>
        </w:rPr>
        <w:fldChar w:fldCharType="end"/>
      </w:r>
      <w:r w:rsidR="00C25C89" w:rsidRPr="009A0A95">
        <w:rPr>
          <w:sz w:val="20"/>
        </w:rPr>
        <w:instrText xml:space="preserve">= "ArL" </w:instrText>
      </w:r>
      <w:r w:rsidR="00C25C89" w:rsidRPr="009A0A95">
        <w:rPr>
          <w:sz w:val="20"/>
        </w:rPr>
        <w:fldChar w:fldCharType="begin"/>
      </w:r>
      <w:r w:rsidR="00C25C89">
        <w:rPr>
          <w:sz w:val="20"/>
        </w:rPr>
        <w:instrText>INCLUDETEXT „</w:instrText>
      </w:r>
      <w:r w:rsidR="00C25C89">
        <w:rPr>
          <w:sz w:val="20"/>
        </w:rPr>
        <w:fldChar w:fldCharType="begin"/>
      </w:r>
      <w:r w:rsidR="00C25C89">
        <w:rPr>
          <w:sz w:val="20"/>
        </w:rPr>
        <w:instrText>TEMPLATE \P</w:instrText>
      </w:r>
      <w:r w:rsidR="00C25C89">
        <w:rPr>
          <w:sz w:val="20"/>
        </w:rPr>
        <w:fldChar w:fldCharType="separate"/>
      </w:r>
      <w:r w:rsidR="006B6DED">
        <w:rPr>
          <w:noProof/>
          <w:sz w:val="20"/>
        </w:rPr>
        <w:instrText>L:\Allgemein-LG\Vorlagen\LG\Vordruckverzeichnis\AS30602.DOTM</w:instrText>
      </w:r>
      <w:r w:rsidR="00C25C89">
        <w:rPr>
          <w:sz w:val="20"/>
        </w:rPr>
        <w:fldChar w:fldCharType="end"/>
      </w:r>
      <w:r w:rsidR="00C25C89">
        <w:rPr>
          <w:sz w:val="20"/>
        </w:rPr>
        <w:instrText>/../../AMTSPEZI.DOTM“</w:instrText>
      </w:r>
      <w:r w:rsidR="00C25C89" w:rsidRPr="009A0A95">
        <w:rPr>
          <w:sz w:val="20"/>
        </w:rPr>
        <w:instrText xml:space="preserve"> Amt3 </w:instrText>
      </w:r>
      <w:r w:rsidR="00C25C89">
        <w:rPr>
          <w:sz w:val="20"/>
        </w:rPr>
        <w:instrText>\* CHARFORMAT</w:instrText>
      </w:r>
      <w:r w:rsidR="00C25C89" w:rsidRPr="009A0A95">
        <w:rPr>
          <w:sz w:val="20"/>
        </w:rPr>
        <w:instrText xml:space="preserve"> </w:instrText>
      </w:r>
      <w:r w:rsidR="00C25C89" w:rsidRPr="009A0A95">
        <w:rPr>
          <w:sz w:val="20"/>
        </w:rPr>
        <w:fldChar w:fldCharType="separate"/>
      </w:r>
      <w:r w:rsidR="006B6DED" w:rsidRPr="006B6DED">
        <w:rPr>
          <w:sz w:val="20"/>
        </w:rPr>
        <w:instrText>Lüneburg</w:instrText>
      </w:r>
      <w:r w:rsidR="00C25C89" w:rsidRPr="009A0A95">
        <w:rPr>
          <w:sz w:val="20"/>
        </w:rPr>
        <w:fldChar w:fldCharType="end"/>
      </w:r>
      <w:r w:rsidR="00C25C89" w:rsidRPr="009A0A95">
        <w:rPr>
          <w:sz w:val="20"/>
        </w:rPr>
        <w:fldChar w:fldCharType="separate"/>
      </w:r>
      <w:r w:rsidR="006B6DED" w:rsidRPr="006B6DED">
        <w:rPr>
          <w:noProof/>
          <w:sz w:val="20"/>
        </w:rPr>
        <w:t>Lüneburg</w:t>
      </w:r>
      <w:r w:rsidR="00C25C89" w:rsidRPr="009A0A95">
        <w:rPr>
          <w:sz w:val="20"/>
        </w:rPr>
        <w:fldChar w:fldCharType="end"/>
      </w:r>
      <w:r w:rsidR="00C25C89" w:rsidRPr="009A0A95">
        <w:rPr>
          <w:sz w:val="20"/>
        </w:rPr>
        <w:fldChar w:fldCharType="begin"/>
      </w:r>
      <w:r w:rsidR="00C25C89" w:rsidRPr="009A0A95">
        <w:rPr>
          <w:sz w:val="20"/>
        </w:rPr>
        <w:instrText xml:space="preserve"> IF </w:instrText>
      </w:r>
      <w:r w:rsidR="00C25C89" w:rsidRPr="009A0A95">
        <w:rPr>
          <w:sz w:val="20"/>
        </w:rPr>
        <w:fldChar w:fldCharType="begin"/>
      </w:r>
      <w:r w:rsidR="00C25C89">
        <w:rPr>
          <w:sz w:val="20"/>
        </w:rPr>
        <w:instrText>INCLUDETEXT „</w:instrText>
      </w:r>
      <w:r w:rsidR="00C25C89">
        <w:rPr>
          <w:sz w:val="20"/>
        </w:rPr>
        <w:fldChar w:fldCharType="begin"/>
      </w:r>
      <w:r w:rsidR="00C25C89">
        <w:rPr>
          <w:sz w:val="20"/>
        </w:rPr>
        <w:instrText>TEMPLATE \P</w:instrText>
      </w:r>
      <w:r w:rsidR="00C25C89">
        <w:rPr>
          <w:sz w:val="20"/>
        </w:rPr>
        <w:fldChar w:fldCharType="separate"/>
      </w:r>
      <w:r w:rsidR="006B6DED">
        <w:rPr>
          <w:noProof/>
          <w:sz w:val="20"/>
        </w:rPr>
        <w:instrText>L:\Allgemein-LG\Vorlagen\LG\Vordruckverzeichnis\AS30602.DOTM</w:instrText>
      </w:r>
      <w:r w:rsidR="00C25C89">
        <w:rPr>
          <w:sz w:val="20"/>
        </w:rPr>
        <w:fldChar w:fldCharType="end"/>
      </w:r>
      <w:r w:rsidR="00C25C89">
        <w:rPr>
          <w:sz w:val="20"/>
        </w:rPr>
        <w:instrText>/../../AMTSPEZI.DOTM“</w:instrText>
      </w:r>
      <w:r w:rsidR="00C25C89" w:rsidRPr="009A0A95">
        <w:rPr>
          <w:sz w:val="20"/>
        </w:rPr>
        <w:instrText xml:space="preserve"> Geschäftsstelle </w:instrText>
      </w:r>
      <w:r w:rsidR="00C25C89">
        <w:rPr>
          <w:sz w:val="20"/>
        </w:rPr>
        <w:instrText>\* CHARFORMAT</w:instrText>
      </w:r>
      <w:r w:rsidR="00C25C89" w:rsidRPr="009A0A95">
        <w:rPr>
          <w:sz w:val="20"/>
        </w:rPr>
        <w:instrText xml:space="preserve"> </w:instrText>
      </w:r>
      <w:r w:rsidR="00C25C89" w:rsidRPr="009A0A95">
        <w:rPr>
          <w:sz w:val="20"/>
        </w:rPr>
        <w:fldChar w:fldCharType="separate"/>
      </w:r>
      <w:r w:rsidR="006B6DED" w:rsidRPr="006B6DED">
        <w:rPr>
          <w:sz w:val="20"/>
        </w:rPr>
        <w:instrText>     </w:instrText>
      </w:r>
      <w:r w:rsidR="00C25C89" w:rsidRPr="009A0A95">
        <w:rPr>
          <w:sz w:val="20"/>
        </w:rPr>
        <w:fldChar w:fldCharType="end"/>
      </w:r>
      <w:r w:rsidR="00C25C89" w:rsidRPr="009A0A95">
        <w:rPr>
          <w:sz w:val="20"/>
        </w:rPr>
        <w:instrText>= "Geschäftsstelle" ","</w:instrText>
      </w:r>
      <w:r w:rsidR="00C25C89" w:rsidRPr="009A0A95">
        <w:rPr>
          <w:sz w:val="20"/>
        </w:rPr>
        <w:fldChar w:fldCharType="end"/>
      </w:r>
      <w:r w:rsidR="00C25C89" w:rsidRPr="009A0A95">
        <w:rPr>
          <w:sz w:val="20"/>
        </w:rPr>
        <w:t xml:space="preserve"> </w:t>
      </w:r>
      <w:r w:rsidR="00C25C89" w:rsidRPr="009A0A95">
        <w:rPr>
          <w:sz w:val="20"/>
        </w:rPr>
        <w:fldChar w:fldCharType="begin"/>
      </w:r>
      <w:r w:rsidR="00C25C89" w:rsidRPr="009A0A95">
        <w:rPr>
          <w:sz w:val="20"/>
        </w:rPr>
        <w:instrText xml:space="preserve"> IF </w:instrText>
      </w:r>
      <w:r w:rsidR="00C25C89" w:rsidRPr="009A0A95">
        <w:rPr>
          <w:sz w:val="20"/>
        </w:rPr>
        <w:fldChar w:fldCharType="begin"/>
      </w:r>
      <w:r w:rsidR="00C25C89">
        <w:rPr>
          <w:sz w:val="20"/>
        </w:rPr>
        <w:instrText>INCLUDETEXT „</w:instrText>
      </w:r>
      <w:r w:rsidR="00C25C89">
        <w:rPr>
          <w:sz w:val="20"/>
        </w:rPr>
        <w:fldChar w:fldCharType="begin"/>
      </w:r>
      <w:r w:rsidR="00C25C89">
        <w:rPr>
          <w:sz w:val="20"/>
        </w:rPr>
        <w:instrText>TEMPLATE \P</w:instrText>
      </w:r>
      <w:r w:rsidR="00C25C89">
        <w:rPr>
          <w:sz w:val="20"/>
        </w:rPr>
        <w:fldChar w:fldCharType="separate"/>
      </w:r>
      <w:r w:rsidR="006B6DED">
        <w:rPr>
          <w:noProof/>
          <w:sz w:val="20"/>
        </w:rPr>
        <w:instrText>L:\Allgemein-LG\Vorlagen\LG\Vordruckverzeichnis\AS30602.DOTM</w:instrText>
      </w:r>
      <w:r w:rsidR="00C25C89">
        <w:rPr>
          <w:sz w:val="20"/>
        </w:rPr>
        <w:fldChar w:fldCharType="end"/>
      </w:r>
      <w:r w:rsidR="00C25C89">
        <w:rPr>
          <w:sz w:val="20"/>
        </w:rPr>
        <w:instrText>/../../AMTSPEZI.DOTM“</w:instrText>
      </w:r>
      <w:r w:rsidR="00C25C89" w:rsidRPr="009A0A95">
        <w:rPr>
          <w:sz w:val="20"/>
        </w:rPr>
        <w:instrText xml:space="preserve"> Geschäftsstelle </w:instrText>
      </w:r>
      <w:r w:rsidR="00C25C89">
        <w:rPr>
          <w:sz w:val="20"/>
        </w:rPr>
        <w:instrText>\* CHARFORMAT</w:instrText>
      </w:r>
      <w:r w:rsidR="00C25C89" w:rsidRPr="009A0A95">
        <w:rPr>
          <w:sz w:val="20"/>
        </w:rPr>
        <w:instrText xml:space="preserve"> </w:instrText>
      </w:r>
      <w:r w:rsidR="00C25C89" w:rsidRPr="009A0A95">
        <w:rPr>
          <w:sz w:val="20"/>
        </w:rPr>
        <w:fldChar w:fldCharType="separate"/>
      </w:r>
      <w:r w:rsidR="006B6DED" w:rsidRPr="006B6DED">
        <w:rPr>
          <w:sz w:val="20"/>
        </w:rPr>
        <w:instrText>     </w:instrText>
      </w:r>
      <w:r w:rsidR="00C25C89" w:rsidRPr="009A0A95">
        <w:rPr>
          <w:sz w:val="20"/>
        </w:rPr>
        <w:fldChar w:fldCharType="end"/>
      </w:r>
      <w:r w:rsidR="00C25C89" w:rsidRPr="009A0A95">
        <w:rPr>
          <w:sz w:val="20"/>
        </w:rPr>
        <w:instrText xml:space="preserve">= "Geschäftsstelle" </w:instrText>
      </w:r>
      <w:r w:rsidR="00C25C89" w:rsidRPr="009A0A95">
        <w:rPr>
          <w:sz w:val="20"/>
        </w:rPr>
        <w:fldChar w:fldCharType="begin"/>
      </w:r>
      <w:r w:rsidR="00C25C89">
        <w:rPr>
          <w:sz w:val="20"/>
        </w:rPr>
        <w:instrText>INCLUDETEXT „</w:instrText>
      </w:r>
      <w:r w:rsidR="00C25C89">
        <w:rPr>
          <w:sz w:val="20"/>
        </w:rPr>
        <w:fldChar w:fldCharType="begin"/>
      </w:r>
      <w:r w:rsidR="00C25C89">
        <w:rPr>
          <w:sz w:val="20"/>
        </w:rPr>
        <w:instrText>TEMPLATE \P</w:instrText>
      </w:r>
      <w:r w:rsidR="00C25C89">
        <w:rPr>
          <w:sz w:val="20"/>
        </w:rPr>
        <w:fldChar w:fldCharType="end"/>
      </w:r>
      <w:r w:rsidR="00C25C89">
        <w:rPr>
          <w:sz w:val="20"/>
        </w:rPr>
        <w:instrText>/../../AMTSPEZI.DOTM“</w:instrText>
      </w:r>
      <w:r w:rsidR="00C25C89" w:rsidRPr="009A0A95">
        <w:rPr>
          <w:sz w:val="20"/>
        </w:rPr>
        <w:instrText xml:space="preserve"> Geschäftsstelle </w:instrText>
      </w:r>
      <w:r w:rsidR="00C25C89">
        <w:rPr>
          <w:sz w:val="20"/>
        </w:rPr>
        <w:instrText>\* CHARFORMAT</w:instrText>
      </w:r>
      <w:r w:rsidR="00C25C89" w:rsidRPr="009A0A95">
        <w:rPr>
          <w:sz w:val="20"/>
        </w:rPr>
        <w:instrText xml:space="preserve"> </w:instrText>
      </w:r>
      <w:r w:rsidR="00C25C89" w:rsidRPr="009A0A95">
        <w:rPr>
          <w:sz w:val="20"/>
        </w:rPr>
        <w:fldChar w:fldCharType="separate"/>
      </w:r>
      <w:r w:rsidR="00C25C89" w:rsidRPr="00B83D18">
        <w:rPr>
          <w:bCs/>
          <w:sz w:val="20"/>
        </w:rPr>
        <w:instrText>Geschäftsstelle</w:instrText>
      </w:r>
      <w:r w:rsidR="00C25C89" w:rsidRPr="009A0A95">
        <w:rPr>
          <w:sz w:val="20"/>
        </w:rPr>
        <w:fldChar w:fldCharType="end"/>
      </w:r>
      <w:r w:rsidR="00C25C89" w:rsidRPr="009A0A95">
        <w:rPr>
          <w:sz w:val="20"/>
        </w:rPr>
        <w:fldChar w:fldCharType="end"/>
      </w:r>
      <w:r w:rsidR="00C25C89" w:rsidRPr="009A0A95">
        <w:rPr>
          <w:sz w:val="20"/>
        </w:rPr>
        <w:fldChar w:fldCharType="begin"/>
      </w:r>
      <w:r w:rsidR="00C25C89" w:rsidRPr="009A0A95">
        <w:rPr>
          <w:sz w:val="20"/>
        </w:rPr>
        <w:instrText xml:space="preserve"> IF </w:instrText>
      </w:r>
      <w:r w:rsidR="00C25C89" w:rsidRPr="009A0A95">
        <w:rPr>
          <w:sz w:val="20"/>
        </w:rPr>
        <w:fldChar w:fldCharType="begin"/>
      </w:r>
      <w:r w:rsidR="00C25C89">
        <w:rPr>
          <w:sz w:val="20"/>
        </w:rPr>
        <w:instrText>INCLUDETEXT „</w:instrText>
      </w:r>
      <w:r w:rsidR="00C25C89">
        <w:rPr>
          <w:sz w:val="20"/>
        </w:rPr>
        <w:fldChar w:fldCharType="begin"/>
      </w:r>
      <w:r w:rsidR="00C25C89">
        <w:rPr>
          <w:sz w:val="20"/>
        </w:rPr>
        <w:instrText>TEMPLATE \P</w:instrText>
      </w:r>
      <w:r w:rsidR="00C25C89">
        <w:rPr>
          <w:sz w:val="20"/>
        </w:rPr>
        <w:fldChar w:fldCharType="separate"/>
      </w:r>
      <w:r w:rsidR="006B6DED">
        <w:rPr>
          <w:noProof/>
          <w:sz w:val="20"/>
        </w:rPr>
        <w:instrText>L:\Allgemein-LG\Vorlagen\LG\Vordruckverzeichnis\AS30602.DOTM</w:instrText>
      </w:r>
      <w:r w:rsidR="00C25C89">
        <w:rPr>
          <w:sz w:val="20"/>
        </w:rPr>
        <w:fldChar w:fldCharType="end"/>
      </w:r>
      <w:r w:rsidR="00C25C89">
        <w:rPr>
          <w:sz w:val="20"/>
        </w:rPr>
        <w:instrText>/../../AMTSPEZI.DOTM“</w:instrText>
      </w:r>
      <w:r w:rsidR="00C25C89" w:rsidRPr="009A0A95">
        <w:rPr>
          <w:sz w:val="20"/>
        </w:rPr>
        <w:instrText xml:space="preserve"> Geschäftsstelle </w:instrText>
      </w:r>
      <w:r w:rsidR="00C25C89">
        <w:rPr>
          <w:sz w:val="20"/>
        </w:rPr>
        <w:instrText>\* CHARFORMAT</w:instrText>
      </w:r>
      <w:r w:rsidR="00C25C89" w:rsidRPr="009A0A95">
        <w:rPr>
          <w:sz w:val="20"/>
        </w:rPr>
        <w:instrText xml:space="preserve"> </w:instrText>
      </w:r>
      <w:r w:rsidR="00C25C89" w:rsidRPr="009A0A95">
        <w:rPr>
          <w:sz w:val="20"/>
        </w:rPr>
        <w:fldChar w:fldCharType="separate"/>
      </w:r>
      <w:r w:rsidR="006B6DED" w:rsidRPr="006B6DED">
        <w:rPr>
          <w:sz w:val="20"/>
        </w:rPr>
        <w:instrText>     </w:instrText>
      </w:r>
      <w:r w:rsidR="00C25C89" w:rsidRPr="009A0A95">
        <w:rPr>
          <w:sz w:val="20"/>
        </w:rPr>
        <w:fldChar w:fldCharType="end"/>
      </w:r>
      <w:r w:rsidR="00C25C89" w:rsidRPr="009A0A95">
        <w:rPr>
          <w:sz w:val="20"/>
        </w:rPr>
        <w:instrText>= "Geschäftsstelle" " "</w:instrText>
      </w:r>
      <w:r w:rsidR="00C25C89" w:rsidRPr="009A0A95">
        <w:rPr>
          <w:sz w:val="20"/>
        </w:rPr>
        <w:fldChar w:fldCharType="end"/>
      </w:r>
      <w:r w:rsidR="00C25C89" w:rsidRPr="009A0A95">
        <w:rPr>
          <w:sz w:val="20"/>
        </w:rPr>
        <w:fldChar w:fldCharType="begin"/>
      </w:r>
      <w:r w:rsidR="00C25C89" w:rsidRPr="009A0A95">
        <w:rPr>
          <w:sz w:val="20"/>
        </w:rPr>
        <w:instrText xml:space="preserve"> IF </w:instrText>
      </w:r>
      <w:r w:rsidR="00C25C89" w:rsidRPr="009A0A95">
        <w:rPr>
          <w:sz w:val="20"/>
        </w:rPr>
        <w:fldChar w:fldCharType="begin"/>
      </w:r>
      <w:r w:rsidR="00C25C89">
        <w:rPr>
          <w:sz w:val="20"/>
        </w:rPr>
        <w:instrText>INCLUDETEXT „</w:instrText>
      </w:r>
      <w:r w:rsidR="00C25C89">
        <w:rPr>
          <w:sz w:val="20"/>
        </w:rPr>
        <w:fldChar w:fldCharType="begin"/>
      </w:r>
      <w:r w:rsidR="00C25C89">
        <w:rPr>
          <w:sz w:val="20"/>
        </w:rPr>
        <w:instrText>TEMPLATE \P</w:instrText>
      </w:r>
      <w:r w:rsidR="00C25C89">
        <w:rPr>
          <w:sz w:val="20"/>
        </w:rPr>
        <w:fldChar w:fldCharType="separate"/>
      </w:r>
      <w:r w:rsidR="006B6DED">
        <w:rPr>
          <w:noProof/>
          <w:sz w:val="20"/>
        </w:rPr>
        <w:instrText>L:\Allgemein-LG\Vorlagen\LG\Vordruckverzeichnis\AS30602.DOTM</w:instrText>
      </w:r>
      <w:r w:rsidR="00C25C89">
        <w:rPr>
          <w:sz w:val="20"/>
        </w:rPr>
        <w:fldChar w:fldCharType="end"/>
      </w:r>
      <w:r w:rsidR="00C25C89">
        <w:rPr>
          <w:sz w:val="20"/>
        </w:rPr>
        <w:instrText>/../../AMTSPEZI.DOTM“</w:instrText>
      </w:r>
      <w:r w:rsidR="00C25C89" w:rsidRPr="009A0A95">
        <w:rPr>
          <w:sz w:val="20"/>
        </w:rPr>
        <w:instrText xml:space="preserve"> Geschäftsstelle </w:instrText>
      </w:r>
      <w:r w:rsidR="00C25C89">
        <w:rPr>
          <w:sz w:val="20"/>
        </w:rPr>
        <w:instrText>\* CHARFORMAT</w:instrText>
      </w:r>
      <w:r w:rsidR="00C25C89" w:rsidRPr="009A0A95">
        <w:rPr>
          <w:sz w:val="20"/>
        </w:rPr>
        <w:instrText xml:space="preserve"> </w:instrText>
      </w:r>
      <w:r w:rsidR="00C25C89" w:rsidRPr="009A0A95">
        <w:rPr>
          <w:sz w:val="20"/>
        </w:rPr>
        <w:fldChar w:fldCharType="separate"/>
      </w:r>
      <w:r w:rsidR="006B6DED" w:rsidRPr="006B6DED">
        <w:rPr>
          <w:sz w:val="20"/>
        </w:rPr>
        <w:instrText>     </w:instrText>
      </w:r>
      <w:r w:rsidR="00C25C89" w:rsidRPr="009A0A95">
        <w:rPr>
          <w:sz w:val="20"/>
        </w:rPr>
        <w:fldChar w:fldCharType="end"/>
      </w:r>
      <w:r w:rsidR="00C25C89" w:rsidRPr="009A0A95">
        <w:rPr>
          <w:sz w:val="20"/>
        </w:rPr>
        <w:instrText xml:space="preserve">= "Geschäftsstelle" </w:instrText>
      </w:r>
      <w:r w:rsidR="00C25C89" w:rsidRPr="009A0A95">
        <w:rPr>
          <w:sz w:val="20"/>
        </w:rPr>
        <w:fldChar w:fldCharType="begin"/>
      </w:r>
      <w:r w:rsidR="00C25C89">
        <w:rPr>
          <w:sz w:val="20"/>
        </w:rPr>
        <w:instrText>INCLUDETEXT „</w:instrText>
      </w:r>
      <w:r w:rsidR="00C25C89">
        <w:rPr>
          <w:sz w:val="20"/>
        </w:rPr>
        <w:fldChar w:fldCharType="begin"/>
      </w:r>
      <w:r w:rsidR="00C25C89">
        <w:rPr>
          <w:sz w:val="20"/>
        </w:rPr>
        <w:instrText>TEMPLATE \P</w:instrText>
      </w:r>
      <w:r w:rsidR="00C25C89">
        <w:rPr>
          <w:sz w:val="20"/>
        </w:rPr>
        <w:fldChar w:fldCharType="end"/>
      </w:r>
      <w:r w:rsidR="00C25C89">
        <w:rPr>
          <w:sz w:val="20"/>
        </w:rPr>
        <w:instrText>/../../AMTSPEZI.DOTM“</w:instrText>
      </w:r>
      <w:r w:rsidR="00C25C89" w:rsidRPr="009A0A95">
        <w:rPr>
          <w:sz w:val="20"/>
        </w:rPr>
        <w:instrText xml:space="preserve"> Amt2 </w:instrText>
      </w:r>
      <w:r w:rsidR="00C25C89">
        <w:rPr>
          <w:sz w:val="20"/>
        </w:rPr>
        <w:instrText>\* CHARFORMAT</w:instrText>
      </w:r>
      <w:r w:rsidR="00C25C89" w:rsidRPr="009A0A95">
        <w:rPr>
          <w:sz w:val="20"/>
        </w:rPr>
        <w:instrText xml:space="preserve"> </w:instrText>
      </w:r>
      <w:r w:rsidR="00C25C89" w:rsidRPr="009A0A95">
        <w:rPr>
          <w:sz w:val="20"/>
        </w:rPr>
        <w:fldChar w:fldCharType="separate"/>
      </w:r>
      <w:r w:rsidR="00C25C89" w:rsidRPr="00B83D18">
        <w:rPr>
          <w:bCs/>
          <w:sz w:val="20"/>
        </w:rPr>
        <w:instrText>Göttingen</w:instrText>
      </w:r>
      <w:r w:rsidR="00C25C89" w:rsidRPr="009A0A95">
        <w:rPr>
          <w:sz w:val="20"/>
        </w:rPr>
        <w:fldChar w:fldCharType="end"/>
      </w:r>
      <w:r w:rsidR="00C25C89" w:rsidRPr="009A0A95">
        <w:rPr>
          <w:sz w:val="20"/>
        </w:rPr>
        <w:fldChar w:fldCharType="end"/>
      </w:r>
      <w:r w:rsidR="00C25C89">
        <w:rPr>
          <w:sz w:val="20"/>
        </w:rPr>
        <w:t xml:space="preserve"> </w:t>
      </w:r>
      <w:r w:rsidRPr="009A3ABC">
        <w:rPr>
          <w:sz w:val="20"/>
        </w:rPr>
        <w:t>erteilt.</w:t>
      </w:r>
    </w:p>
    <w:p w:rsidR="00763270" w:rsidRDefault="00763270">
      <w:pPr>
        <w:pStyle w:val="Kopfzeile"/>
        <w:tabs>
          <w:tab w:val="clear" w:pos="9071"/>
        </w:tabs>
        <w:spacing w:before="40"/>
        <w:rPr>
          <w:color w:val="000000"/>
          <w:position w:val="8"/>
        </w:rPr>
      </w:pPr>
    </w:p>
    <w:tbl>
      <w:tblPr>
        <w:tblW w:w="0" w:type="auto"/>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4861"/>
      </w:tblGrid>
      <w:tr w:rsidR="00763270">
        <w:trPr>
          <w:cantSplit/>
        </w:trPr>
        <w:tc>
          <w:tcPr>
            <w:tcW w:w="4861" w:type="dxa"/>
            <w:tcBorders>
              <w:bottom w:val="nil"/>
            </w:tcBorders>
          </w:tcPr>
          <w:p w:rsidR="00763270" w:rsidRDefault="006D340E">
            <w:pPr>
              <w:pStyle w:val="Kopfzeile"/>
              <w:keepNext/>
              <w:tabs>
                <w:tab w:val="clear" w:pos="9071"/>
              </w:tabs>
              <w:spacing w:before="20"/>
              <w:rPr>
                <w:sz w:val="16"/>
              </w:rPr>
            </w:pPr>
            <w:r>
              <w:rPr>
                <w:noProof/>
                <w:sz w:val="16"/>
              </w:rPr>
              <mc:AlternateContent>
                <mc:Choice Requires="wps">
                  <w:drawing>
                    <wp:anchor distT="0" distB="0" distL="114300" distR="114300" simplePos="0" relativeHeight="251657728" behindDoc="0" locked="0" layoutInCell="0" allowOverlap="1" wp14:anchorId="1FE828F1" wp14:editId="28775655">
                      <wp:simplePos x="0" y="0"/>
                      <wp:positionH relativeFrom="column">
                        <wp:posOffset>4157345</wp:posOffset>
                      </wp:positionH>
                      <wp:positionV relativeFrom="paragraph">
                        <wp:posOffset>274955</wp:posOffset>
                      </wp:positionV>
                      <wp:extent cx="1247775" cy="333375"/>
                      <wp:effectExtent l="0" t="0" r="0" b="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7775" cy="333375"/>
                              </a:xfrm>
                              <a:prstGeom prst="rect">
                                <a:avLst/>
                              </a:prstGeom>
                              <a:solidFill>
                                <a:srgbClr val="FFFFFF"/>
                              </a:solidFill>
                              <a:ln w="9525">
                                <a:solidFill>
                                  <a:srgbClr val="FFFFFF"/>
                                </a:solidFill>
                                <a:miter lim="800000"/>
                                <a:headEnd/>
                                <a:tailEnd/>
                              </a:ln>
                            </wps:spPr>
                            <wps:txbx>
                              <w:txbxContent>
                                <w:p w:rsidR="00183465" w:rsidRDefault="00183465">
                                  <w:pPr>
                                    <w:jc w:val="center"/>
                                    <w:rPr>
                                      <w:sz w:val="20"/>
                                    </w:rPr>
                                  </w:pPr>
                                  <w:r>
                                    <w:rPr>
                                      <w:sz w:val="20"/>
                                    </w:rPr>
                                    <w:t>(</w:t>
                                  </w:r>
                                  <w:r>
                                    <w:rPr>
                                      <w:sz w:val="16"/>
                                    </w:rPr>
                                    <w:t>Dienstsiegel</w:t>
                                  </w:r>
                                  <w:r>
                                    <w:rPr>
                                      <w:sz w:val="20"/>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FE828F1" id="_x0000_t202" coordsize="21600,21600" o:spt="202" path="m,l,21600r21600,l21600,xe">
                      <v:stroke joinstyle="miter"/>
                      <v:path gradientshapeok="t" o:connecttype="rect"/>
                    </v:shapetype>
                    <v:shape id="Text Box 3" o:spid="_x0000_s1026" type="#_x0000_t202" style="position:absolute;margin-left:327.35pt;margin-top:21.65pt;width:98.25pt;height:26.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" o:allowincell="f" strokecolor="white">
                      <v:textbox>
                        <w:txbxContent>
                          <w:p w:rsidR="00183465" w:rsidRDefault="00183465">
                            <w:pPr>
                              <w:jc w:val="center"/>
                              <w:rPr>
                                <w:sz w:val="20"/>
                              </w:rPr>
                            </w:pPr>
                            <w:r>
                              <w:rPr>
                                <w:sz w:val="20"/>
                              </w:rPr>
                              <w:t>(</w:t>
                            </w:r>
                            <w:r>
                              <w:rPr>
                                <w:sz w:val="16"/>
                              </w:rPr>
                              <w:t>Dienstsiegel</w:t>
                            </w:r>
                            <w:r>
                              <w:rPr>
                                <w:sz w:val="20"/>
                              </w:rPr>
                              <w:t>)</w:t>
                            </w:r>
                          </w:p>
                        </w:txbxContent>
                      </v:textbox>
                    </v:shape>
                  </w:pict>
                </mc:Fallback>
              </mc:AlternateContent>
            </w:r>
            <w:r w:rsidR="00763270">
              <w:rPr>
                <w:sz w:val="16"/>
              </w:rPr>
              <w:t>Ort, Datum</w:t>
            </w:r>
          </w:p>
          <w:p w:rsidR="00763270" w:rsidRDefault="00340F36" w:rsidP="00340F36">
            <w:pPr>
              <w:pStyle w:val="Kopfzeile"/>
              <w:keepNext/>
              <w:tabs>
                <w:tab w:val="clear" w:pos="9071"/>
              </w:tabs>
              <w:spacing w:before="20"/>
            </w:pPr>
            <w:sdt>
              <w:sdtPr>
                <w:id w:val="270054110"/>
                <w:placeholder>
                  <w:docPart w:val="CDFBFC4E662249CDA6402FE4A168D929"/>
                </w:placeholder>
                <w:text/>
              </w:sdtPr>
              <w:sdtEndPr/>
              <w:sdtContent>
                <w:r>
                  <w:t xml:space="preserve"> </w:t>
                </w:r>
              </w:sdtContent>
            </w:sdt>
            <w:r w:rsidR="00763270">
              <w:fldChar w:fldCharType="begin"/>
            </w:r>
            <w:r w:rsidR="00763270">
              <w:instrText xml:space="preserve">  </w:instrText>
            </w:r>
            <w:r w:rsidR="00763270">
              <w:fldChar w:fldCharType="end"/>
            </w:r>
          </w:p>
        </w:tc>
      </w:tr>
      <w:tr w:rsidR="00763270">
        <w:trPr>
          <w:cantSplit/>
        </w:trPr>
        <w:tc>
          <w:tcPr>
            <w:tcW w:w="4861" w:type="dxa"/>
            <w:tcBorders>
              <w:top w:val="single" w:sz="4" w:space="0" w:color="auto"/>
              <w:bottom w:val="single" w:sz="4" w:space="0" w:color="auto"/>
            </w:tcBorders>
          </w:tcPr>
          <w:p w:rsidR="00763270" w:rsidRDefault="00763270">
            <w:pPr>
              <w:pStyle w:val="Kopfzeile"/>
              <w:keepNext/>
              <w:tabs>
                <w:tab w:val="clear" w:pos="9071"/>
              </w:tabs>
              <w:spacing w:before="20"/>
            </w:pPr>
            <w:r>
              <w:rPr>
                <w:sz w:val="16"/>
              </w:rPr>
              <w:t>Behörde</w:t>
            </w:r>
          </w:p>
          <w:p w:rsidR="00763270" w:rsidRDefault="00340F36" w:rsidP="00340F36">
            <w:pPr>
              <w:pStyle w:val="Kopfzeile"/>
              <w:keepNext/>
              <w:tabs>
                <w:tab w:val="clear" w:pos="9071"/>
              </w:tabs>
              <w:spacing w:before="20"/>
            </w:pPr>
            <w:sdt>
              <w:sdtPr>
                <w:id w:val="1338049666"/>
                <w:placeholder>
                  <w:docPart w:val="F5C6CE48963C4387A10B4993E7647487"/>
                </w:placeholder>
                <w:text/>
              </w:sdtPr>
              <w:sdtEndPr/>
              <w:sdtContent>
                <w:r>
                  <w:t xml:space="preserve"> </w:t>
                </w:r>
              </w:sdtContent>
            </w:sdt>
            <w:r w:rsidR="00763270">
              <w:fldChar w:fldCharType="begin"/>
            </w:r>
            <w:r w:rsidR="00763270">
              <w:instrText xml:space="preserve">  </w:instrText>
            </w:r>
            <w:r w:rsidR="00763270">
              <w:fldChar w:fldCharType="end"/>
            </w:r>
          </w:p>
        </w:tc>
      </w:tr>
      <w:tr w:rsidR="00763270">
        <w:trPr>
          <w:cantSplit/>
        </w:trPr>
        <w:tc>
          <w:tcPr>
            <w:tcW w:w="4861" w:type="dxa"/>
            <w:tcBorders>
              <w:top w:val="nil"/>
            </w:tcBorders>
          </w:tcPr>
          <w:p w:rsidR="00763270" w:rsidRDefault="00763270">
            <w:pPr>
              <w:pStyle w:val="Kopfzeile"/>
              <w:keepNext/>
              <w:tabs>
                <w:tab w:val="clear" w:pos="9071"/>
              </w:tabs>
              <w:spacing w:before="20"/>
            </w:pPr>
            <w:r>
              <w:rPr>
                <w:sz w:val="16"/>
              </w:rPr>
              <w:t>Unterschrift</w:t>
            </w:r>
          </w:p>
          <w:p w:rsidR="00763270" w:rsidRDefault="00763270">
            <w:pPr>
              <w:pStyle w:val="Kopfzeile"/>
              <w:keepNext/>
              <w:tabs>
                <w:tab w:val="clear" w:pos="9071"/>
              </w:tabs>
              <w:spacing w:before="20"/>
            </w:pPr>
            <w:r>
              <w:fldChar w:fldCharType="begin"/>
            </w:r>
            <w:r>
              <w:instrText xml:space="preserve">  </w:instrText>
            </w:r>
            <w:r>
              <w:fldChar w:fldCharType="end"/>
            </w:r>
          </w:p>
        </w:tc>
      </w:tr>
    </w:tbl>
    <w:p w:rsidR="00763270" w:rsidRDefault="00763270">
      <w:pPr>
        <w:pStyle w:val="Kopfzeile"/>
        <w:keepNext/>
        <w:tabs>
          <w:tab w:val="clear" w:pos="9071"/>
        </w:tabs>
        <w:spacing w:before="240" w:after="60"/>
        <w:rPr>
          <w:b/>
          <w:sz w:val="24"/>
        </w:rPr>
      </w:pPr>
      <w:r>
        <w:rPr>
          <w:b/>
          <w:sz w:val="24"/>
        </w:rPr>
        <w:t>III. Hinweis auf Gebührenfreiheit</w:t>
      </w:r>
    </w:p>
    <w:p w:rsidR="00183465" w:rsidRDefault="00763270">
      <w:pPr>
        <w:pStyle w:val="FlieText"/>
        <w:spacing w:line="240" w:lineRule="atLeast"/>
      </w:pPr>
      <w:r>
        <w:t>Nach § 108 des Flurbereinigungsgesetzes - FlurbG - i.V.m. § 7 des Nieders. Ausführungsgesetzes zum FlurbG sind Geschäfte und Verhandlungen, die der Durchführung der Flurbereinigung dienen, frei von Gebühren, Steuern, Kosten und Abgaben.</w:t>
      </w:r>
    </w:p>
    <w:p w:rsidR="00AD7857" w:rsidRDefault="00AD7857">
      <w:pPr>
        <w:pStyle w:val="FlieText"/>
        <w:spacing w:line="240" w:lineRule="atLeast"/>
      </w:pPr>
    </w:p>
    <w:p w:rsidR="00AD7857" w:rsidRDefault="00AD7857">
      <w:pPr>
        <w:pStyle w:val="FlieText"/>
        <w:spacing w:line="240" w:lineRule="atLeast"/>
      </w:pPr>
      <w:r w:rsidRPr="00AD7857">
        <w:t>DSGVO: Verordnung (EU) 2016/679 des Europäischen Parlaments und des Rates vom 27. April 2016 zum Schutz natürlicher Personen bei der Verarbeitung personenbezogener Daten, zum freien Datenverkehr und zur Aufhebung der Richtlinie 95/46/EG (kurz als Datenschutzgrundverordnung (DSGVO) bezeichnet). Sie ist im Amtsblatt der EU L119 vom 04. Mai 2016 veröffentlicht und in deutscher Sprache im Internet unter der Adresse https://dsgvo-gesetz.de/ nachzulesen. Die DSGVO ist dort auch in anderen europäischen Sprachen abrufbar.</w:t>
      </w:r>
    </w:p>
    <w:sectPr w:rsidR="00AD7857" w:rsidSect="00F732F7">
      <w:headerReference w:type="first" r:id="rId21"/>
      <w:footerReference w:type="first" r:id="rId22"/>
      <w:pgSz w:w="11907" w:h="16840"/>
      <w:pgMar w:top="1247" w:right="851" w:bottom="737" w:left="1361" w:header="720" w:footer="765"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B6DED" w:rsidRDefault="006B6DED">
      <w:r>
        <w:separator/>
      </w:r>
    </w:p>
  </w:endnote>
  <w:endnote w:type="continuationSeparator" w:id="0">
    <w:p w:rsidR="006B6DED" w:rsidRDefault="006B6D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3465" w:rsidRDefault="00183465" w:rsidP="00595286">
    <w:pPr>
      <w:pStyle w:val="VordruckNr"/>
      <w:ind w:left="-851"/>
      <w:rPr>
        <w:sz w:val="12"/>
      </w:rPr>
    </w:pPr>
    <w:proofErr w:type="gramStart"/>
    <w:r w:rsidRPr="00EA2CDC">
      <w:rPr>
        <w:sz w:val="12"/>
      </w:rPr>
      <w:t xml:space="preserve">AS  </w:t>
    </w:r>
    <w:r w:rsidRPr="00EA2CDC">
      <w:rPr>
        <w:b/>
        <w:sz w:val="12"/>
      </w:rPr>
      <w:t>306.02</w:t>
    </w:r>
    <w:proofErr w:type="gramEnd"/>
    <w:r w:rsidR="00AD7857">
      <w:rPr>
        <w:sz w:val="12"/>
      </w:rPr>
      <w:t xml:space="preserve">  10.2021</w:t>
    </w:r>
    <w:r>
      <w:rPr>
        <w:sz w:val="12"/>
      </w:rPr>
      <w:tab/>
    </w:r>
    <w:r>
      <w:rPr>
        <w:sz w:val="12"/>
      </w:rPr>
      <w:tab/>
    </w:r>
    <w:r>
      <w:rPr>
        <w:sz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B6DED" w:rsidRDefault="006B6DED">
      <w:r>
        <w:separator/>
      </w:r>
    </w:p>
  </w:footnote>
  <w:footnote w:type="continuationSeparator" w:id="0">
    <w:p w:rsidR="006B6DED" w:rsidRDefault="006B6D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3465" w:rsidRDefault="00183465" w:rsidP="005E0489">
    <w:pPr>
      <w:pStyle w:val="StandardText"/>
      <w:framePr w:w="1928" w:h="284" w:hRule="exact" w:hSpace="142" w:wrap="around" w:vAnchor="page" w:hAnchor="page" w:x="8988" w:y="727"/>
      <w:pBdr>
        <w:top w:val="single" w:sz="6" w:space="1" w:color="auto"/>
        <w:left w:val="single" w:sz="6" w:space="1" w:color="auto"/>
        <w:bottom w:val="single" w:sz="6" w:space="1" w:color="auto"/>
        <w:right w:val="single" w:sz="6" w:space="1" w:color="auto"/>
      </w:pBdr>
      <w:spacing w:after="0"/>
      <w:ind w:right="-85"/>
      <w:jc w:val="right"/>
      <w:rPr>
        <w:sz w:val="18"/>
      </w:rPr>
    </w:pPr>
    <w:r>
      <w:rPr>
        <w:sz w:val="18"/>
      </w:rPr>
      <w:t>zutreffendes ist angehakt</w:t>
    </w:r>
  </w:p>
  <w:p w:rsidR="00183465" w:rsidRDefault="00183465">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657A0"/>
    <w:multiLevelType w:val="singleLevel"/>
    <w:tmpl w:val="04070013"/>
    <w:lvl w:ilvl="0">
      <w:start w:val="1"/>
      <w:numFmt w:val="upperRoman"/>
      <w:lvlText w:val="%1."/>
      <w:lvlJc w:val="left"/>
      <w:pPr>
        <w:tabs>
          <w:tab w:val="num" w:pos="720"/>
        </w:tabs>
        <w:ind w:left="720" w:hanging="720"/>
      </w:pPr>
      <w:rPr>
        <w:rFonts w:hint="default"/>
      </w:rPr>
    </w:lvl>
  </w:abstractNum>
  <w:abstractNum w:abstractNumId="1" w15:restartNumberingAfterBreak="0">
    <w:nsid w:val="0C5E2B53"/>
    <w:multiLevelType w:val="singleLevel"/>
    <w:tmpl w:val="04070013"/>
    <w:lvl w:ilvl="0">
      <w:start w:val="1"/>
      <w:numFmt w:val="upperRoman"/>
      <w:lvlText w:val="%1."/>
      <w:lvlJc w:val="left"/>
      <w:pPr>
        <w:tabs>
          <w:tab w:val="num" w:pos="720"/>
        </w:tabs>
        <w:ind w:left="720" w:hanging="72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intFractionalCharacterWidth/>
  <w:hideSpellingErrors/>
  <w:activeWritingStyle w:appName="MSWord" w:lang="de-DE" w:vendorID="9" w:dllVersion="512"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spinCount="100000" w:hashValue="oMMJzSgSApKA87TdKFKXb7WMWA4Mvk+g2djEb6fzDNvLrMenbyNZ/42jd0a8WyPka5cTnPrMdHiPZsuNnPIIqQ==" w:saltValue="IvWAJl/qb+1KmYbrBW3AeA==" w:algorithmName="SHA-512"/>
  <w:defaultTabStop w:val="709"/>
  <w:autoHyphenation/>
  <w:hyphenationZone w:val="425"/>
  <w:doNotHyphenateCaps/>
  <w:displayHorizontalDrawingGridEvery w:val="0"/>
  <w:displayVerticalDrawingGridEvery w:val="0"/>
  <w:doNotUseMarginsForDrawingGridOrigin/>
  <w:doNotShadeFormData/>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6DED"/>
    <w:rsid w:val="0002132B"/>
    <w:rsid w:val="0003724A"/>
    <w:rsid w:val="00040253"/>
    <w:rsid w:val="000415C6"/>
    <w:rsid w:val="00043683"/>
    <w:rsid w:val="00087C77"/>
    <w:rsid w:val="00095786"/>
    <w:rsid w:val="000C6390"/>
    <w:rsid w:val="000F4695"/>
    <w:rsid w:val="000F7D53"/>
    <w:rsid w:val="00111525"/>
    <w:rsid w:val="00143A36"/>
    <w:rsid w:val="00183465"/>
    <w:rsid w:val="0019748F"/>
    <w:rsid w:val="001A0767"/>
    <w:rsid w:val="001B6198"/>
    <w:rsid w:val="001D160B"/>
    <w:rsid w:val="001E06F9"/>
    <w:rsid w:val="001E4879"/>
    <w:rsid w:val="002036BC"/>
    <w:rsid w:val="00226CA0"/>
    <w:rsid w:val="00242C27"/>
    <w:rsid w:val="00271E38"/>
    <w:rsid w:val="002A4FD3"/>
    <w:rsid w:val="002E6973"/>
    <w:rsid w:val="002F1F01"/>
    <w:rsid w:val="002F590E"/>
    <w:rsid w:val="00315DFE"/>
    <w:rsid w:val="00323846"/>
    <w:rsid w:val="00337D62"/>
    <w:rsid w:val="00340F36"/>
    <w:rsid w:val="0034521D"/>
    <w:rsid w:val="003518C6"/>
    <w:rsid w:val="00360A35"/>
    <w:rsid w:val="00380520"/>
    <w:rsid w:val="00397EBA"/>
    <w:rsid w:val="003C0087"/>
    <w:rsid w:val="003D445D"/>
    <w:rsid w:val="003E03DD"/>
    <w:rsid w:val="003F5BFE"/>
    <w:rsid w:val="004216AC"/>
    <w:rsid w:val="0042563C"/>
    <w:rsid w:val="004334DC"/>
    <w:rsid w:val="004539BB"/>
    <w:rsid w:val="00484985"/>
    <w:rsid w:val="004C77FC"/>
    <w:rsid w:val="00503CBE"/>
    <w:rsid w:val="00514478"/>
    <w:rsid w:val="0052046F"/>
    <w:rsid w:val="00553408"/>
    <w:rsid w:val="00567C8C"/>
    <w:rsid w:val="00575E1F"/>
    <w:rsid w:val="00595286"/>
    <w:rsid w:val="0059647B"/>
    <w:rsid w:val="005B5997"/>
    <w:rsid w:val="005E0489"/>
    <w:rsid w:val="005E2B6F"/>
    <w:rsid w:val="00636230"/>
    <w:rsid w:val="00661857"/>
    <w:rsid w:val="006B0A6D"/>
    <w:rsid w:val="006B1026"/>
    <w:rsid w:val="006B6DED"/>
    <w:rsid w:val="006C144D"/>
    <w:rsid w:val="006C680D"/>
    <w:rsid w:val="006D340E"/>
    <w:rsid w:val="006D3F8C"/>
    <w:rsid w:val="006E718E"/>
    <w:rsid w:val="00730FA3"/>
    <w:rsid w:val="00743318"/>
    <w:rsid w:val="00763270"/>
    <w:rsid w:val="007746D7"/>
    <w:rsid w:val="00793564"/>
    <w:rsid w:val="007D7126"/>
    <w:rsid w:val="007E544A"/>
    <w:rsid w:val="0080797E"/>
    <w:rsid w:val="0081792E"/>
    <w:rsid w:val="0082051D"/>
    <w:rsid w:val="008379AF"/>
    <w:rsid w:val="00850270"/>
    <w:rsid w:val="00861413"/>
    <w:rsid w:val="008671C6"/>
    <w:rsid w:val="0089115C"/>
    <w:rsid w:val="008A0ACB"/>
    <w:rsid w:val="008A6C97"/>
    <w:rsid w:val="008B00AE"/>
    <w:rsid w:val="008F0F8D"/>
    <w:rsid w:val="00923A12"/>
    <w:rsid w:val="00932BC4"/>
    <w:rsid w:val="0097325B"/>
    <w:rsid w:val="00984419"/>
    <w:rsid w:val="009A3ABC"/>
    <w:rsid w:val="009B1569"/>
    <w:rsid w:val="00A542BA"/>
    <w:rsid w:val="00A62C58"/>
    <w:rsid w:val="00A66E26"/>
    <w:rsid w:val="00A67BAB"/>
    <w:rsid w:val="00A86573"/>
    <w:rsid w:val="00AB009E"/>
    <w:rsid w:val="00AB35AA"/>
    <w:rsid w:val="00AB72C9"/>
    <w:rsid w:val="00AD7857"/>
    <w:rsid w:val="00AE5C78"/>
    <w:rsid w:val="00AF66F3"/>
    <w:rsid w:val="00B46872"/>
    <w:rsid w:val="00B54B37"/>
    <w:rsid w:val="00B65598"/>
    <w:rsid w:val="00B96919"/>
    <w:rsid w:val="00BA5E3C"/>
    <w:rsid w:val="00BF50F1"/>
    <w:rsid w:val="00C25C89"/>
    <w:rsid w:val="00C5794A"/>
    <w:rsid w:val="00C729D6"/>
    <w:rsid w:val="00D254F0"/>
    <w:rsid w:val="00D35F8E"/>
    <w:rsid w:val="00D37E08"/>
    <w:rsid w:val="00D44D2A"/>
    <w:rsid w:val="00D45C43"/>
    <w:rsid w:val="00D606FC"/>
    <w:rsid w:val="00D80E7C"/>
    <w:rsid w:val="00D86167"/>
    <w:rsid w:val="00D90464"/>
    <w:rsid w:val="00DE1F60"/>
    <w:rsid w:val="00DE22CB"/>
    <w:rsid w:val="00E13DD7"/>
    <w:rsid w:val="00E26867"/>
    <w:rsid w:val="00EA2CDC"/>
    <w:rsid w:val="00EC1DB4"/>
    <w:rsid w:val="00EE4CF9"/>
    <w:rsid w:val="00EE6884"/>
    <w:rsid w:val="00F63D27"/>
    <w:rsid w:val="00F732F7"/>
    <w:rsid w:val="00F80570"/>
    <w:rsid w:val="00F813C3"/>
    <w:rsid w:val="00F85FC1"/>
    <w:rsid w:val="00F86D32"/>
    <w:rsid w:val="00FA26C6"/>
    <w:rsid w:val="00FB286F"/>
    <w:rsid w:val="00FE652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2BB06845"/>
  <w15:docId w15:val="{6FD2986C-0003-495E-99D2-0F3A8066F2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Pr>
      <w:rFonts w:ascii="Arial" w:hAnsi="Arial"/>
      <w:sz w:val="22"/>
    </w:rPr>
  </w:style>
  <w:style w:type="paragraph" w:styleId="berschrift1">
    <w:name w:val="heading 1"/>
    <w:basedOn w:val="Standard"/>
    <w:next w:val="Standard"/>
    <w:qFormat/>
    <w:pPr>
      <w:spacing w:before="240"/>
      <w:outlineLvl w:val="0"/>
    </w:pPr>
    <w:rPr>
      <w:b/>
      <w:sz w:val="34"/>
    </w:rPr>
  </w:style>
  <w:style w:type="paragraph" w:styleId="berschrift2">
    <w:name w:val="heading 2"/>
    <w:basedOn w:val="Standard"/>
    <w:next w:val="Standard"/>
    <w:qFormat/>
    <w:pPr>
      <w:spacing w:before="120"/>
      <w:outlineLvl w:val="1"/>
    </w:pPr>
    <w:rPr>
      <w:b/>
      <w:sz w:val="3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pPr>
      <w:tabs>
        <w:tab w:val="center" w:pos="4252"/>
        <w:tab w:val="right" w:pos="8504"/>
      </w:tabs>
    </w:pPr>
    <w:rPr>
      <w:sz w:val="12"/>
    </w:rPr>
  </w:style>
  <w:style w:type="paragraph" w:styleId="Kopfzeile">
    <w:name w:val="header"/>
    <w:basedOn w:val="Standard"/>
    <w:pPr>
      <w:tabs>
        <w:tab w:val="center" w:pos="4819"/>
        <w:tab w:val="right" w:pos="9071"/>
      </w:tabs>
    </w:pPr>
    <w:rPr>
      <w:sz w:val="20"/>
    </w:rPr>
  </w:style>
  <w:style w:type="paragraph" w:customStyle="1" w:styleId="FlieText">
    <w:name w:val="FließText"/>
    <w:basedOn w:val="Standard"/>
    <w:pPr>
      <w:spacing w:after="120"/>
    </w:pPr>
    <w:rPr>
      <w:sz w:val="20"/>
    </w:rPr>
  </w:style>
  <w:style w:type="paragraph" w:customStyle="1" w:styleId="VordruckNr">
    <w:name w:val="VordruckNr"/>
    <w:basedOn w:val="Fuzeile"/>
    <w:pPr>
      <w:ind w:left="-1077"/>
    </w:pPr>
    <w:rPr>
      <w:sz w:val="8"/>
    </w:rPr>
  </w:style>
  <w:style w:type="paragraph" w:customStyle="1" w:styleId="Unterzeichner">
    <w:name w:val="Unterzeichner"/>
    <w:basedOn w:val="Standard"/>
    <w:pPr>
      <w:spacing w:before="840"/>
    </w:pPr>
  </w:style>
  <w:style w:type="paragraph" w:customStyle="1" w:styleId="berschrift">
    <w:name w:val="Überschrift"/>
    <w:basedOn w:val="Standard"/>
    <w:pPr>
      <w:spacing w:after="420"/>
    </w:pPr>
    <w:rPr>
      <w:b/>
      <w:spacing w:val="10"/>
      <w:sz w:val="28"/>
    </w:rPr>
  </w:style>
  <w:style w:type="paragraph" w:customStyle="1" w:styleId="Briefkopf">
    <w:name w:val="Briefkopf"/>
    <w:basedOn w:val="Standard"/>
    <w:rPr>
      <w:sz w:val="14"/>
    </w:rPr>
  </w:style>
  <w:style w:type="paragraph" w:styleId="Funotentext">
    <w:name w:val="footnote text"/>
    <w:basedOn w:val="Standard"/>
    <w:semiHidden/>
    <w:rPr>
      <w:sz w:val="20"/>
    </w:rPr>
  </w:style>
  <w:style w:type="character" w:styleId="Funotenzeichen">
    <w:name w:val="footnote reference"/>
    <w:semiHidden/>
    <w:rPr>
      <w:vertAlign w:val="superscript"/>
    </w:rPr>
  </w:style>
  <w:style w:type="paragraph" w:customStyle="1" w:styleId="StandardText">
    <w:name w:val="StandardText"/>
    <w:basedOn w:val="Standard"/>
    <w:rsid w:val="00763270"/>
    <w:pPr>
      <w:spacing w:after="240"/>
    </w:pPr>
    <w:rPr>
      <w:sz w:val="20"/>
    </w:rPr>
  </w:style>
  <w:style w:type="table" w:styleId="Tabellenraster">
    <w:name w:val="Table Grid"/>
    <w:basedOn w:val="NormaleTabelle"/>
    <w:rsid w:val="002F1F0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89115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control" Target="activeX/activeX1.xml"/><Relationship Id="rId13" Type="http://schemas.openxmlformats.org/officeDocument/2006/relationships/image" Target="media/image4.wmf"/><Relationship Id="rId18" Type="http://schemas.openxmlformats.org/officeDocument/2006/relationships/control" Target="activeX/activeX6.xml"/><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image" Target="media/image1.wmf"/><Relationship Id="rId12" Type="http://schemas.openxmlformats.org/officeDocument/2006/relationships/control" Target="activeX/activeX3.xml"/><Relationship Id="rId17" Type="http://schemas.openxmlformats.org/officeDocument/2006/relationships/image" Target="media/image6.wmf"/><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control" Target="activeX/activeX5.xml"/><Relationship Id="rId20" Type="http://schemas.openxmlformats.org/officeDocument/2006/relationships/control" Target="activeX/activeX7.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24" Type="http://schemas.openxmlformats.org/officeDocument/2006/relationships/glossaryDocument" Target="glossary/document.xml"/><Relationship Id="rId5" Type="http://schemas.openxmlformats.org/officeDocument/2006/relationships/footnotes" Target="footnotes.xml"/><Relationship Id="rId15" Type="http://schemas.openxmlformats.org/officeDocument/2006/relationships/image" Target="media/image5.wmf"/><Relationship Id="rId23" Type="http://schemas.openxmlformats.org/officeDocument/2006/relationships/fontTable" Target="fontTable.xml"/><Relationship Id="rId10" Type="http://schemas.openxmlformats.org/officeDocument/2006/relationships/control" Target="activeX/activeX2.xml"/><Relationship Id="rId19" Type="http://schemas.openxmlformats.org/officeDocument/2006/relationships/image" Target="media/image7.wmf"/><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control" Target="activeX/activeX4.xml"/><Relationship Id="rId22"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L:\Allgemein-LG\Vorlagen\LG\Vordruckverzeichnis\AS30602.DOTM"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activeX/activeX3.xml><?xml version="1.0" encoding="utf-8"?>
<ax:ocx xmlns:ax="http://schemas.microsoft.com/office/2006/activeX" xmlns:r="http://schemas.openxmlformats.org/officeDocument/2006/relationships" ax:classid="{8BD21D40-EC42-11CE-9E0D-00AA006002F3}" ax:persistence="persistStorage" r:id="rId1"/>
</file>

<file path=word/activeX/activeX4.xml><?xml version="1.0" encoding="utf-8"?>
<ax:ocx xmlns:ax="http://schemas.microsoft.com/office/2006/activeX" xmlns:r="http://schemas.openxmlformats.org/officeDocument/2006/relationships" ax:classid="{8BD21D40-EC42-11CE-9E0D-00AA006002F3}" ax:persistence="persistStorage" r:id="rId1"/>
</file>

<file path=word/activeX/activeX5.xml><?xml version="1.0" encoding="utf-8"?>
<ax:ocx xmlns:ax="http://schemas.microsoft.com/office/2006/activeX" xmlns:r="http://schemas.openxmlformats.org/officeDocument/2006/relationships" ax:classid="{8BD21D40-EC42-11CE-9E0D-00AA006002F3}" ax:persistence="persistStorage" r:id="rId1"/>
</file>

<file path=word/activeX/activeX6.xml><?xml version="1.0" encoding="utf-8"?>
<ax:ocx xmlns:ax="http://schemas.microsoft.com/office/2006/activeX" xmlns:r="http://schemas.openxmlformats.org/officeDocument/2006/relationships" ax:classid="{8BD21D40-EC42-11CE-9E0D-00AA006002F3}" ax:persistence="persistStorage" r:id="rId1"/>
</file>

<file path=word/activeX/activeX7.xml><?xml version="1.0" encoding="utf-8"?>
<ax:ocx xmlns:ax="http://schemas.microsoft.com/office/2006/activeX" xmlns:r="http://schemas.openxmlformats.org/officeDocument/2006/relationships" ax:classid="{8BD21D4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7B51A5BB0C364894A133638FC996D437"/>
        <w:category>
          <w:name w:val="Allgemein"/>
          <w:gallery w:val="placeholder"/>
        </w:category>
        <w:types>
          <w:type w:val="bbPlcHdr"/>
        </w:types>
        <w:behaviors>
          <w:behavior w:val="content"/>
        </w:behaviors>
        <w:guid w:val="{B0182087-BEBA-4FBF-9213-FAF8CF77C126}"/>
      </w:docPartPr>
      <w:docPartBody>
        <w:p w:rsidR="0050257F" w:rsidRDefault="0050257F">
          <w:pPr>
            <w:pStyle w:val="7B51A5BB0C364894A133638FC996D437"/>
          </w:pPr>
          <w:r w:rsidRPr="003F3E53">
            <w:rPr>
              <w:rStyle w:val="Platzhaltertext"/>
            </w:rPr>
            <w:t>Klicken oder tippen Sie hier, um Text einzugeben.</w:t>
          </w:r>
        </w:p>
      </w:docPartBody>
    </w:docPart>
    <w:docPart>
      <w:docPartPr>
        <w:name w:val="600CA7971FB64CD4BC9B39CEC3BC4A64"/>
        <w:category>
          <w:name w:val="Allgemein"/>
          <w:gallery w:val="placeholder"/>
        </w:category>
        <w:types>
          <w:type w:val="bbPlcHdr"/>
        </w:types>
        <w:behaviors>
          <w:behavior w:val="content"/>
        </w:behaviors>
        <w:guid w:val="{DC203A12-F2C6-4667-98C9-A4439F2E98C9}"/>
      </w:docPartPr>
      <w:docPartBody>
        <w:p w:rsidR="0050257F" w:rsidRDefault="0050257F">
          <w:pPr>
            <w:pStyle w:val="600CA7971FB64CD4BC9B39CEC3BC4A64"/>
          </w:pPr>
          <w:r w:rsidRPr="003F3E53">
            <w:rPr>
              <w:rStyle w:val="Platzhaltertext"/>
            </w:rPr>
            <w:t>Klicken oder tippen Sie hier, um Text einzugeben.</w:t>
          </w:r>
        </w:p>
      </w:docPartBody>
    </w:docPart>
    <w:docPart>
      <w:docPartPr>
        <w:name w:val="2001EFD8D11642489A04102AE6AF267A"/>
        <w:category>
          <w:name w:val="Allgemein"/>
          <w:gallery w:val="placeholder"/>
        </w:category>
        <w:types>
          <w:type w:val="bbPlcHdr"/>
        </w:types>
        <w:behaviors>
          <w:behavior w:val="content"/>
        </w:behaviors>
        <w:guid w:val="{05BC07FE-1A51-4B62-91BE-1D9D90539546}"/>
      </w:docPartPr>
      <w:docPartBody>
        <w:p w:rsidR="0050257F" w:rsidRDefault="0050257F">
          <w:pPr>
            <w:pStyle w:val="2001EFD8D11642489A04102AE6AF267A"/>
          </w:pPr>
          <w:r w:rsidRPr="003F3E53">
            <w:rPr>
              <w:rStyle w:val="Platzhaltertext"/>
            </w:rPr>
            <w:t>Klicken oder tippen Sie hier, um Text einzugeben.</w:t>
          </w:r>
        </w:p>
      </w:docPartBody>
    </w:docPart>
    <w:docPart>
      <w:docPartPr>
        <w:name w:val="A86F7D3063A2480BAB069D0EC57F36BA"/>
        <w:category>
          <w:name w:val="Allgemein"/>
          <w:gallery w:val="placeholder"/>
        </w:category>
        <w:types>
          <w:type w:val="bbPlcHdr"/>
        </w:types>
        <w:behaviors>
          <w:behavior w:val="content"/>
        </w:behaviors>
        <w:guid w:val="{5DB149F9-BBB8-4EED-AE1F-805C227C59D6}"/>
      </w:docPartPr>
      <w:docPartBody>
        <w:p w:rsidR="0050257F" w:rsidRDefault="0050257F">
          <w:pPr>
            <w:pStyle w:val="A86F7D3063A2480BAB069D0EC57F36BA"/>
          </w:pPr>
          <w:r w:rsidRPr="003F3E53">
            <w:rPr>
              <w:rStyle w:val="Platzhaltertext"/>
            </w:rPr>
            <w:t>Klicken oder tippen Sie hier, um Text einzugeben.</w:t>
          </w:r>
        </w:p>
      </w:docPartBody>
    </w:docPart>
    <w:docPart>
      <w:docPartPr>
        <w:name w:val="1DA3A532D1BA496EA313A1CEBF267077"/>
        <w:category>
          <w:name w:val="Allgemein"/>
          <w:gallery w:val="placeholder"/>
        </w:category>
        <w:types>
          <w:type w:val="bbPlcHdr"/>
        </w:types>
        <w:behaviors>
          <w:behavior w:val="content"/>
        </w:behaviors>
        <w:guid w:val="{6BC6F7BC-49CE-43D4-89FE-D92350A43B69}"/>
      </w:docPartPr>
      <w:docPartBody>
        <w:p w:rsidR="0050257F" w:rsidRDefault="0050257F">
          <w:pPr>
            <w:pStyle w:val="1DA3A532D1BA496EA313A1CEBF267077"/>
          </w:pPr>
          <w:r w:rsidRPr="003F3E53">
            <w:rPr>
              <w:rStyle w:val="Platzhaltertext"/>
            </w:rPr>
            <w:t>Klicken oder tippen Sie hier, um Text einzugeben.</w:t>
          </w:r>
        </w:p>
      </w:docPartBody>
    </w:docPart>
    <w:docPart>
      <w:docPartPr>
        <w:name w:val="CAAFCC1ACE3E44B0B633ED58ED7D02AA"/>
        <w:category>
          <w:name w:val="Allgemein"/>
          <w:gallery w:val="placeholder"/>
        </w:category>
        <w:types>
          <w:type w:val="bbPlcHdr"/>
        </w:types>
        <w:behaviors>
          <w:behavior w:val="content"/>
        </w:behaviors>
        <w:guid w:val="{859ACCC5-8476-4C30-B496-4BDDAD19B1D1}"/>
      </w:docPartPr>
      <w:docPartBody>
        <w:p w:rsidR="0050257F" w:rsidRDefault="0050257F">
          <w:pPr>
            <w:pStyle w:val="CAAFCC1ACE3E44B0B633ED58ED7D02AA"/>
          </w:pPr>
          <w:r w:rsidRPr="003F3E53">
            <w:rPr>
              <w:rStyle w:val="Platzhaltertext"/>
            </w:rPr>
            <w:t>Klicken oder tippen Sie hier, um Text einzugeben.</w:t>
          </w:r>
        </w:p>
      </w:docPartBody>
    </w:docPart>
    <w:docPart>
      <w:docPartPr>
        <w:name w:val="CCBB26B337EC457ABBF16F7907D5C6DF"/>
        <w:category>
          <w:name w:val="Allgemein"/>
          <w:gallery w:val="placeholder"/>
        </w:category>
        <w:types>
          <w:type w:val="bbPlcHdr"/>
        </w:types>
        <w:behaviors>
          <w:behavior w:val="content"/>
        </w:behaviors>
        <w:guid w:val="{D0547A99-21D0-413B-8AC6-1285D8D889CA}"/>
      </w:docPartPr>
      <w:docPartBody>
        <w:p w:rsidR="0050257F" w:rsidRDefault="0050257F">
          <w:pPr>
            <w:pStyle w:val="CCBB26B337EC457ABBF16F7907D5C6DF"/>
          </w:pPr>
          <w:r w:rsidRPr="003F3E53">
            <w:rPr>
              <w:rStyle w:val="Platzhaltertext"/>
            </w:rPr>
            <w:t>Klicken oder tippen Sie hier, um Text einzugeben.</w:t>
          </w:r>
        </w:p>
      </w:docPartBody>
    </w:docPart>
    <w:docPart>
      <w:docPartPr>
        <w:name w:val="885328095F394F25891E000EBC79591A"/>
        <w:category>
          <w:name w:val="Allgemein"/>
          <w:gallery w:val="placeholder"/>
        </w:category>
        <w:types>
          <w:type w:val="bbPlcHdr"/>
        </w:types>
        <w:behaviors>
          <w:behavior w:val="content"/>
        </w:behaviors>
        <w:guid w:val="{0BD2B268-670C-4960-A9FA-77C17C0734FB}"/>
      </w:docPartPr>
      <w:docPartBody>
        <w:p w:rsidR="0050257F" w:rsidRDefault="0050257F">
          <w:pPr>
            <w:pStyle w:val="885328095F394F25891E000EBC79591A"/>
          </w:pPr>
          <w:r w:rsidRPr="003F3E53">
            <w:rPr>
              <w:rStyle w:val="Platzhaltertext"/>
            </w:rPr>
            <w:t>Klicken oder tippen Sie hier, um Text einzugeben.</w:t>
          </w:r>
        </w:p>
      </w:docPartBody>
    </w:docPart>
    <w:docPart>
      <w:docPartPr>
        <w:name w:val="87E51DC841A4429EA22D4A225D1CE768"/>
        <w:category>
          <w:name w:val="Allgemein"/>
          <w:gallery w:val="placeholder"/>
        </w:category>
        <w:types>
          <w:type w:val="bbPlcHdr"/>
        </w:types>
        <w:behaviors>
          <w:behavior w:val="content"/>
        </w:behaviors>
        <w:guid w:val="{8C46A18D-8586-4A02-AEC8-AC3EEFBAE107}"/>
      </w:docPartPr>
      <w:docPartBody>
        <w:p w:rsidR="0050257F" w:rsidRDefault="0050257F">
          <w:pPr>
            <w:pStyle w:val="87E51DC841A4429EA22D4A225D1CE768"/>
          </w:pPr>
          <w:r w:rsidRPr="003F3E53">
            <w:rPr>
              <w:rStyle w:val="Platzhaltertext"/>
            </w:rPr>
            <w:t>Klicken oder tippen Sie hier, um Text einzugeben.</w:t>
          </w:r>
        </w:p>
      </w:docPartBody>
    </w:docPart>
    <w:docPart>
      <w:docPartPr>
        <w:name w:val="0D2CE83520C241E1B81C1BA8D934DF11"/>
        <w:category>
          <w:name w:val="Allgemein"/>
          <w:gallery w:val="placeholder"/>
        </w:category>
        <w:types>
          <w:type w:val="bbPlcHdr"/>
        </w:types>
        <w:behaviors>
          <w:behavior w:val="content"/>
        </w:behaviors>
        <w:guid w:val="{0CA1C434-421C-4A8D-AB17-B85C928B5036}"/>
      </w:docPartPr>
      <w:docPartBody>
        <w:p w:rsidR="0050257F" w:rsidRDefault="0050257F">
          <w:pPr>
            <w:pStyle w:val="0D2CE83520C241E1B81C1BA8D934DF11"/>
          </w:pPr>
          <w:r w:rsidRPr="003F3E53">
            <w:rPr>
              <w:rStyle w:val="Platzhaltertext"/>
            </w:rPr>
            <w:t>Klicken oder tippen Sie hier, um Text einzugeben.</w:t>
          </w:r>
        </w:p>
      </w:docPartBody>
    </w:docPart>
    <w:docPart>
      <w:docPartPr>
        <w:name w:val="6F175B4F9D3F4BDBB1C868E78C6693A4"/>
        <w:category>
          <w:name w:val="Allgemein"/>
          <w:gallery w:val="placeholder"/>
        </w:category>
        <w:types>
          <w:type w:val="bbPlcHdr"/>
        </w:types>
        <w:behaviors>
          <w:behavior w:val="content"/>
        </w:behaviors>
        <w:guid w:val="{ADB7EB85-40B4-4452-A58D-DAB0FA83BB11}"/>
      </w:docPartPr>
      <w:docPartBody>
        <w:p w:rsidR="0050257F" w:rsidRDefault="0050257F">
          <w:pPr>
            <w:pStyle w:val="6F175B4F9D3F4BDBB1C868E78C6693A4"/>
          </w:pPr>
          <w:r w:rsidRPr="003F3E53">
            <w:rPr>
              <w:rStyle w:val="Platzhaltertext"/>
            </w:rPr>
            <w:t>Klicke</w:t>
          </w:r>
          <w:r w:rsidRPr="003F3E53">
            <w:rPr>
              <w:rStyle w:val="Platzhaltertext"/>
            </w:rPr>
            <w:t>n oder tippen Sie hier, um Text einzugeben.</w:t>
          </w:r>
        </w:p>
      </w:docPartBody>
    </w:docPart>
    <w:docPart>
      <w:docPartPr>
        <w:name w:val="449F098BA91F4748AED687A7FCD33D2B"/>
        <w:category>
          <w:name w:val="Allgemein"/>
          <w:gallery w:val="placeholder"/>
        </w:category>
        <w:types>
          <w:type w:val="bbPlcHdr"/>
        </w:types>
        <w:behaviors>
          <w:behavior w:val="content"/>
        </w:behaviors>
        <w:guid w:val="{6D7FC678-C39F-4E50-A796-A4A8DC1BCC22}"/>
      </w:docPartPr>
      <w:docPartBody>
        <w:p w:rsidR="0050257F" w:rsidRDefault="0050257F">
          <w:pPr>
            <w:pStyle w:val="449F098BA91F4748AED687A7FCD33D2B"/>
          </w:pPr>
          <w:r w:rsidRPr="003F3E53">
            <w:rPr>
              <w:rStyle w:val="Platzhaltertext"/>
            </w:rPr>
            <w:t>Klicken oder tippen Sie hier, um Text einzugeben.</w:t>
          </w:r>
        </w:p>
      </w:docPartBody>
    </w:docPart>
    <w:docPart>
      <w:docPartPr>
        <w:name w:val="31150FB9F94845A58B46036B9B8F955F"/>
        <w:category>
          <w:name w:val="Allgemein"/>
          <w:gallery w:val="placeholder"/>
        </w:category>
        <w:types>
          <w:type w:val="bbPlcHdr"/>
        </w:types>
        <w:behaviors>
          <w:behavior w:val="content"/>
        </w:behaviors>
        <w:guid w:val="{E41813F0-2508-4D32-AD42-373184EB9577}"/>
      </w:docPartPr>
      <w:docPartBody>
        <w:p w:rsidR="0050257F" w:rsidRDefault="0050257F">
          <w:pPr>
            <w:pStyle w:val="31150FB9F94845A58B46036B9B8F955F"/>
          </w:pPr>
          <w:r w:rsidRPr="003F3E53">
            <w:rPr>
              <w:rStyle w:val="Platzhaltertext"/>
            </w:rPr>
            <w:t>Klicken oder tippen Sie hier, um Text einzugeben.</w:t>
          </w:r>
        </w:p>
      </w:docPartBody>
    </w:docPart>
    <w:docPart>
      <w:docPartPr>
        <w:name w:val="0A13C0B8505544BD9A81FEB5011D7864"/>
        <w:category>
          <w:name w:val="Allgemein"/>
          <w:gallery w:val="placeholder"/>
        </w:category>
        <w:types>
          <w:type w:val="bbPlcHdr"/>
        </w:types>
        <w:behaviors>
          <w:behavior w:val="content"/>
        </w:behaviors>
        <w:guid w:val="{3FE612D5-6442-4BF9-832F-F39E20112A03}"/>
      </w:docPartPr>
      <w:docPartBody>
        <w:p w:rsidR="0050257F" w:rsidRDefault="0050257F">
          <w:pPr>
            <w:pStyle w:val="0A13C0B8505544BD9A81FEB5011D7864"/>
          </w:pPr>
          <w:r w:rsidRPr="003F3E53">
            <w:rPr>
              <w:rStyle w:val="Platzhaltertext"/>
            </w:rPr>
            <w:t>Klicken oder tippen Sie hier, um Text einzugeben.</w:t>
          </w:r>
        </w:p>
      </w:docPartBody>
    </w:docPart>
    <w:docPart>
      <w:docPartPr>
        <w:name w:val="46AAF642B2BB4CF4B80F3265E0FD2428"/>
        <w:category>
          <w:name w:val="Allgemein"/>
          <w:gallery w:val="placeholder"/>
        </w:category>
        <w:types>
          <w:type w:val="bbPlcHdr"/>
        </w:types>
        <w:behaviors>
          <w:behavior w:val="content"/>
        </w:behaviors>
        <w:guid w:val="{ABF89AA1-F07E-41E5-86AB-1A2737BE9104}"/>
      </w:docPartPr>
      <w:docPartBody>
        <w:p w:rsidR="0050257F" w:rsidRDefault="0050257F">
          <w:pPr>
            <w:pStyle w:val="46AAF642B2BB4CF4B80F3265E0FD2428"/>
          </w:pPr>
          <w:r w:rsidRPr="003F3E53">
            <w:rPr>
              <w:rStyle w:val="Platzhaltertext"/>
            </w:rPr>
            <w:t>Klicken oder tippen Sie hier, um Text einzugeben.</w:t>
          </w:r>
        </w:p>
      </w:docPartBody>
    </w:docPart>
    <w:docPart>
      <w:docPartPr>
        <w:name w:val="15F970C522FF4FA3BDF550382F965BD5"/>
        <w:category>
          <w:name w:val="Allgemein"/>
          <w:gallery w:val="placeholder"/>
        </w:category>
        <w:types>
          <w:type w:val="bbPlcHdr"/>
        </w:types>
        <w:behaviors>
          <w:behavior w:val="content"/>
        </w:behaviors>
        <w:guid w:val="{05FA7DC4-F756-4605-A46B-B5FEBE834619}"/>
      </w:docPartPr>
      <w:docPartBody>
        <w:p w:rsidR="0050257F" w:rsidRDefault="0050257F">
          <w:pPr>
            <w:pStyle w:val="15F970C522FF4FA3BDF550382F965BD5"/>
          </w:pPr>
          <w:r w:rsidRPr="003F3E53">
            <w:rPr>
              <w:rStyle w:val="Platzhaltertext"/>
            </w:rPr>
            <w:t>Klicken oder</w:t>
          </w:r>
          <w:r w:rsidRPr="003F3E53">
            <w:rPr>
              <w:rStyle w:val="Platzhaltertext"/>
            </w:rPr>
            <w:t xml:space="preserve"> tippen Sie hier, um Text einzugeben.</w:t>
          </w:r>
        </w:p>
      </w:docPartBody>
    </w:docPart>
    <w:docPart>
      <w:docPartPr>
        <w:name w:val="CDFBFC4E662249CDA6402FE4A168D929"/>
        <w:category>
          <w:name w:val="Allgemein"/>
          <w:gallery w:val="placeholder"/>
        </w:category>
        <w:types>
          <w:type w:val="bbPlcHdr"/>
        </w:types>
        <w:behaviors>
          <w:behavior w:val="content"/>
        </w:behaviors>
        <w:guid w:val="{D51B279A-6ED6-403D-87F6-B80DA7CB37C6}"/>
      </w:docPartPr>
      <w:docPartBody>
        <w:p w:rsidR="0050257F" w:rsidRDefault="0050257F">
          <w:pPr>
            <w:pStyle w:val="CDFBFC4E662249CDA6402FE4A168D929"/>
          </w:pPr>
          <w:r w:rsidRPr="003F3E53">
            <w:rPr>
              <w:rStyle w:val="Platzhaltertext"/>
            </w:rPr>
            <w:t>Klicken oder tippen Sie hier, um Text einzugeben.</w:t>
          </w:r>
        </w:p>
      </w:docPartBody>
    </w:docPart>
    <w:docPart>
      <w:docPartPr>
        <w:name w:val="F5C6CE48963C4387A10B4993E7647487"/>
        <w:category>
          <w:name w:val="Allgemein"/>
          <w:gallery w:val="placeholder"/>
        </w:category>
        <w:types>
          <w:type w:val="bbPlcHdr"/>
        </w:types>
        <w:behaviors>
          <w:behavior w:val="content"/>
        </w:behaviors>
        <w:guid w:val="{D45FF9C9-B47E-46D0-958F-F702F20D4AD9}"/>
      </w:docPartPr>
      <w:docPartBody>
        <w:p w:rsidR="0050257F" w:rsidRDefault="0050257F">
          <w:pPr>
            <w:pStyle w:val="F5C6CE48963C4387A10B4993E7647487"/>
          </w:pPr>
          <w:r w:rsidRPr="003F3E53">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comment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257F"/>
    <w:rsid w:val="0050257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Pr>
      <w:color w:val="808080"/>
    </w:rPr>
  </w:style>
  <w:style w:type="paragraph" w:customStyle="1" w:styleId="7B51A5BB0C364894A133638FC996D437">
    <w:name w:val="7B51A5BB0C364894A133638FC996D437"/>
  </w:style>
  <w:style w:type="paragraph" w:customStyle="1" w:styleId="600CA7971FB64CD4BC9B39CEC3BC4A64">
    <w:name w:val="600CA7971FB64CD4BC9B39CEC3BC4A64"/>
  </w:style>
  <w:style w:type="paragraph" w:customStyle="1" w:styleId="2001EFD8D11642489A04102AE6AF267A">
    <w:name w:val="2001EFD8D11642489A04102AE6AF267A"/>
  </w:style>
  <w:style w:type="paragraph" w:customStyle="1" w:styleId="A86F7D3063A2480BAB069D0EC57F36BA">
    <w:name w:val="A86F7D3063A2480BAB069D0EC57F36BA"/>
  </w:style>
  <w:style w:type="paragraph" w:customStyle="1" w:styleId="1DA3A532D1BA496EA313A1CEBF267077">
    <w:name w:val="1DA3A532D1BA496EA313A1CEBF267077"/>
  </w:style>
  <w:style w:type="paragraph" w:customStyle="1" w:styleId="CAAFCC1ACE3E44B0B633ED58ED7D02AA">
    <w:name w:val="CAAFCC1ACE3E44B0B633ED58ED7D02AA"/>
  </w:style>
  <w:style w:type="paragraph" w:customStyle="1" w:styleId="CCBB26B337EC457ABBF16F7907D5C6DF">
    <w:name w:val="CCBB26B337EC457ABBF16F7907D5C6DF"/>
  </w:style>
  <w:style w:type="paragraph" w:customStyle="1" w:styleId="885328095F394F25891E000EBC79591A">
    <w:name w:val="885328095F394F25891E000EBC79591A"/>
  </w:style>
  <w:style w:type="paragraph" w:customStyle="1" w:styleId="87E51DC841A4429EA22D4A225D1CE768">
    <w:name w:val="87E51DC841A4429EA22D4A225D1CE768"/>
  </w:style>
  <w:style w:type="paragraph" w:customStyle="1" w:styleId="0D2CE83520C241E1B81C1BA8D934DF11">
    <w:name w:val="0D2CE83520C241E1B81C1BA8D934DF11"/>
  </w:style>
  <w:style w:type="paragraph" w:customStyle="1" w:styleId="6F175B4F9D3F4BDBB1C868E78C6693A4">
    <w:name w:val="6F175B4F9D3F4BDBB1C868E78C6693A4"/>
  </w:style>
  <w:style w:type="paragraph" w:customStyle="1" w:styleId="449F098BA91F4748AED687A7FCD33D2B">
    <w:name w:val="449F098BA91F4748AED687A7FCD33D2B"/>
  </w:style>
  <w:style w:type="paragraph" w:customStyle="1" w:styleId="31150FB9F94845A58B46036B9B8F955F">
    <w:name w:val="31150FB9F94845A58B46036B9B8F955F"/>
  </w:style>
  <w:style w:type="paragraph" w:customStyle="1" w:styleId="0A13C0B8505544BD9A81FEB5011D7864">
    <w:name w:val="0A13C0B8505544BD9A81FEB5011D7864"/>
  </w:style>
  <w:style w:type="paragraph" w:customStyle="1" w:styleId="46AAF642B2BB4CF4B80F3265E0FD2428">
    <w:name w:val="46AAF642B2BB4CF4B80F3265E0FD2428"/>
  </w:style>
  <w:style w:type="paragraph" w:customStyle="1" w:styleId="15F970C522FF4FA3BDF550382F965BD5">
    <w:name w:val="15F970C522FF4FA3BDF550382F965BD5"/>
  </w:style>
  <w:style w:type="paragraph" w:customStyle="1" w:styleId="CDFBFC4E662249CDA6402FE4A168D929">
    <w:name w:val="CDFBFC4E662249CDA6402FE4A168D929"/>
  </w:style>
  <w:style w:type="paragraph" w:customStyle="1" w:styleId="F5C6CE48963C4387A10B4993E7647487">
    <w:name w:val="F5C6CE48963C4387A10B4993E764748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AS30602.DOTM</Template>
  <TotalTime>0</TotalTime>
  <Pages>2</Pages>
  <Words>372</Words>
  <Characters>9157</Characters>
  <Application>Microsoft Office Word</Application>
  <DocSecurity>0</DocSecurity>
  <Lines>76</Lines>
  <Paragraphs>19</Paragraphs>
  <ScaleCrop>false</ScaleCrop>
  <HeadingPairs>
    <vt:vector size="2" baseType="variant">
      <vt:variant>
        <vt:lpstr>Titel</vt:lpstr>
      </vt:variant>
      <vt:variant>
        <vt:i4>1</vt:i4>
      </vt:variant>
    </vt:vector>
  </HeadingPairs>
  <TitlesOfParts>
    <vt:vector size="1" baseType="lpstr">
      <vt:lpstr>Amt für Agrarstruktur  Hannover  - Landesweite AufgabenWiesenstr. 1 . 30169 Hannover</vt:lpstr>
    </vt:vector>
  </TitlesOfParts>
  <Company>Hannover</Company>
  <LinksUpToDate>false</LinksUpToDate>
  <CharactersWithSpaces>9510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Amt für Agrarstruktur  Hannover  - Landesweite AufgabenWiesenstr. 1 . 30169 Hannover</dc:title>
  <dc:creator>Kape, Monika</dc:creator>
  <cp:lastModifiedBy>Kape, Monika</cp:lastModifiedBy>
  <cp:revision>2</cp:revision>
  <cp:lastPrinted>2000-06-05T11:54:00Z</cp:lastPrinted>
  <dcterms:created xsi:type="dcterms:W3CDTF">2025-11-13T19:14:00Z</dcterms:created>
  <dcterms:modified xsi:type="dcterms:W3CDTF">2025-11-13T19:14:00Z</dcterms:modified>
</cp:coreProperties>
</file>